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115" w:type="dxa"/>
          <w:right w:w="115" w:type="dxa"/>
        </w:tblCellMar>
        <w:tblLook w:val="0600" w:firstRow="0" w:lastRow="0" w:firstColumn="0" w:lastColumn="0" w:noHBand="1" w:noVBand="1"/>
      </w:tblPr>
      <w:tblGrid>
        <w:gridCol w:w="2188"/>
        <w:gridCol w:w="594"/>
        <w:gridCol w:w="1535"/>
        <w:gridCol w:w="2181"/>
        <w:gridCol w:w="1125"/>
        <w:gridCol w:w="268"/>
        <w:gridCol w:w="208"/>
        <w:gridCol w:w="527"/>
        <w:gridCol w:w="2174"/>
      </w:tblGrid>
      <w:tr w:rsidR="00CB3692" w:rsidRPr="005D573E" w:rsidTr="00F11F4F">
        <w:tc>
          <w:tcPr>
            <w:tcW w:w="14402" w:type="dxa"/>
            <w:gridSpan w:val="9"/>
            <w:shd w:val="clear" w:color="auto" w:fill="F2F2F2" w:themeFill="background1" w:themeFillShade="F2"/>
          </w:tcPr>
          <w:p w:rsidR="00CB3692" w:rsidRPr="00564592" w:rsidRDefault="00DB50D8" w:rsidP="00D05BDA">
            <w:pPr>
              <w:pStyle w:val="Title"/>
              <w:rPr>
                <w:sz w:val="44"/>
                <w:szCs w:val="44"/>
              </w:rPr>
            </w:pPr>
            <w:r w:rsidRPr="00564592">
              <w:rPr>
                <w:sz w:val="44"/>
                <w:szCs w:val="44"/>
              </w:rPr>
              <w:t>Solar System, Water Cycle &amp; Weather</w:t>
            </w:r>
          </w:p>
        </w:tc>
      </w:tr>
      <w:bookmarkStart w:id="0" w:name="_GoBack"/>
      <w:tr w:rsidR="00CB3692" w:rsidRPr="005D573E" w:rsidTr="006A4B40">
        <w:tc>
          <w:tcPr>
            <w:tcW w:w="3692" w:type="dxa"/>
            <w:gridSpan w:val="2"/>
            <w:shd w:val="clear" w:color="auto" w:fill="F2F2F2" w:themeFill="background1" w:themeFillShade="F2"/>
            <w:tcMar>
              <w:top w:w="144" w:type="dxa"/>
              <w:bottom w:w="144" w:type="dxa"/>
            </w:tcMar>
            <w:vAlign w:val="center"/>
          </w:tcPr>
          <w:p w:rsidR="00CB3692" w:rsidRPr="005D573E" w:rsidRDefault="00CB3692" w:rsidP="009F7A27">
            <w:r w:rsidRPr="005D573E">
              <w:rPr>
                <w:noProof/>
              </w:rPr>
              <mc:AlternateContent>
                <mc:Choice Requires="wps">
                  <w:drawing>
                    <wp:inline distT="0" distB="0" distL="0" distR="0" wp14:anchorId="37671875" wp14:editId="15889E65">
                      <wp:extent cx="2269160" cy="132550"/>
                      <wp:effectExtent l="0" t="0" r="0" b="1270"/>
                      <wp:docPr id="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oundrect w14:anchorId="7410630A" id="Rectangle: Rounded Corners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" fillcolor="#0a249b [3204]" stroked="f" strokeweight=".25pt">
                      <v:fill r:id="rId12" o:title="" color2="white [3212]" type="pattern"/>
                      <v:stroke joinstyle="miter"/>
                      <w10:anchorlock/>
                    </v:roundrect>
                  </w:pict>
                </mc:Fallback>
              </mc:AlternateContent>
            </w:r>
          </w:p>
        </w:tc>
        <w:tc>
          <w:tcPr>
            <w:tcW w:w="7114" w:type="dxa"/>
            <w:gridSpan w:val="5"/>
            <w:shd w:val="clear" w:color="auto" w:fill="F2F2F2" w:themeFill="background1" w:themeFillShade="F2"/>
            <w:tcMar>
              <w:top w:w="144" w:type="dxa"/>
              <w:bottom w:w="144" w:type="dxa"/>
            </w:tcMar>
            <w:vAlign w:val="center"/>
          </w:tcPr>
          <w:p w:rsidR="009F7A27" w:rsidRPr="003F3DC8" w:rsidRDefault="00AB564A" w:rsidP="006A57DD">
            <w:pPr>
              <w:pStyle w:val="Subtitle"/>
              <w:rPr>
                <w:sz w:val="56"/>
                <w:szCs w:val="56"/>
              </w:rPr>
            </w:pPr>
            <w:sdt>
              <w:sdtPr>
                <w:rPr>
                  <w:sz w:val="56"/>
                  <w:szCs w:val="56"/>
                </w:rPr>
                <w:alias w:val="Title"/>
                <w:tag w:val=""/>
                <w:id w:val="1485432090"/>
                <w:placeholder>
                  <w:docPart w:val="502582404B034DAD9F88F430B74836D8"/>
                </w:placeholder>
                <w:dataBinding w:prefixMappings="xmlns:ns0='http://schemas.microsoft.com/office/2006/coverPageProps' " w:xpath="/ns0:CoverPageProperties[1]/ns0:Abstract[1]" w:storeItemID="{55AF091B-3C7A-41E3-B477-F2FDAA23CFDA}"/>
                <w15:appearance w15:val="hidden"/>
                <w:text/>
              </w:sdtPr>
              <w:sdtEndPr/>
              <w:sdtContent>
                <w:r w:rsidR="003F3DC8" w:rsidRPr="003F3DC8">
                  <w:rPr>
                    <w:sz w:val="56"/>
                    <w:szCs w:val="56"/>
                  </w:rPr>
                  <w:t xml:space="preserve">Earth </w:t>
                </w:r>
                <w:r w:rsidR="000D1771" w:rsidRPr="003F3DC8">
                  <w:rPr>
                    <w:sz w:val="56"/>
                    <w:szCs w:val="56"/>
                  </w:rPr>
                  <w:t>Science</w:t>
                </w:r>
              </w:sdtContent>
            </w:sdt>
          </w:p>
          <w:p w:rsidR="006A57DD" w:rsidRPr="00564592" w:rsidRDefault="00AB564A" w:rsidP="006A57DD">
            <w:pPr>
              <w:pStyle w:val="Issue"/>
              <w:jc w:val="center"/>
              <w:rPr>
                <w:sz w:val="36"/>
                <w:szCs w:val="36"/>
              </w:rPr>
            </w:pPr>
            <w:sdt>
              <w:sdtPr>
                <w:rPr>
                  <w:sz w:val="36"/>
                  <w:szCs w:val="36"/>
                </w:rPr>
                <w:alias w:val="Issue and date"/>
                <w:tag w:val=""/>
                <w:id w:val="1873802889"/>
                <w:placeholder>
                  <w:docPart w:val="7C419DDAC6114F4ABB4B4973AAE77893"/>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DB50D8" w:rsidRPr="00564592">
                  <w:rPr>
                    <w:sz w:val="36"/>
                    <w:szCs w:val="36"/>
                  </w:rPr>
                  <w:t xml:space="preserve">Unit of Study </w:t>
                </w:r>
                <w:r w:rsidR="00DB6948" w:rsidRPr="00564592">
                  <w:rPr>
                    <w:sz w:val="36"/>
                    <w:szCs w:val="36"/>
                  </w:rPr>
                  <w:t>with Mrs.</w:t>
                </w:r>
                <w:r w:rsidR="00DB50D8" w:rsidRPr="00564592">
                  <w:rPr>
                    <w:sz w:val="36"/>
                    <w:szCs w:val="36"/>
                  </w:rPr>
                  <w:t xml:space="preserve"> Bartlett-Plett</w:t>
                </w:r>
              </w:sdtContent>
            </w:sdt>
          </w:p>
          <w:p w:rsidR="00DB6948" w:rsidRPr="005D573E" w:rsidRDefault="00DB6948" w:rsidP="006A57DD">
            <w:pPr>
              <w:pStyle w:val="Issue"/>
              <w:jc w:val="center"/>
            </w:pPr>
          </w:p>
        </w:tc>
        <w:tc>
          <w:tcPr>
            <w:tcW w:w="3596" w:type="dxa"/>
            <w:gridSpan w:val="2"/>
            <w:shd w:val="clear" w:color="auto" w:fill="F2F2F2" w:themeFill="background1" w:themeFillShade="F2"/>
            <w:tcMar>
              <w:top w:w="144" w:type="dxa"/>
              <w:bottom w:w="144" w:type="dxa"/>
            </w:tcMar>
            <w:vAlign w:val="center"/>
          </w:tcPr>
          <w:p w:rsidR="00CB3692" w:rsidRPr="005D573E" w:rsidRDefault="00CB3692" w:rsidP="009F7A27">
            <w:r w:rsidRPr="005D573E">
              <w:rPr>
                <w:noProof/>
              </w:rPr>
              <mc:AlternateContent>
                <mc:Choice Requires="wps">
                  <w:drawing>
                    <wp:inline distT="0" distB="0" distL="0" distR="0" wp14:anchorId="675B1319" wp14:editId="35314F0D">
                      <wp:extent cx="2269160" cy="132550"/>
                      <wp:effectExtent l="0" t="0" r="0" b="1270"/>
                      <wp:docPr id="3"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oundrect w14:anchorId="1EDEBE18" id="Rectangle: Rounded Corners 3"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" fillcolor="#0a249b [3204]" stroked="f" strokeweight=".25pt">
                      <v:fill r:id="rId12" o:title="" color2="white [3212]" type="pattern"/>
                      <v:stroke joinstyle="miter"/>
                      <w10:anchorlock/>
                    </v:roundrect>
                  </w:pict>
                </mc:Fallback>
              </mc:AlternateContent>
            </w:r>
          </w:p>
        </w:tc>
      </w:tr>
      <w:bookmarkEnd w:id="0"/>
      <w:tr w:rsidR="009D47A6" w:rsidRPr="005D573E" w:rsidTr="006A4B40">
        <w:tc>
          <w:tcPr>
            <w:tcW w:w="10176" w:type="dxa"/>
            <w:gridSpan w:val="5"/>
            <w:shd w:val="clear" w:color="auto" w:fill="F2F2F2" w:themeFill="background1" w:themeFillShade="F2"/>
            <w:tcMar>
              <w:bottom w:w="432" w:type="dxa"/>
            </w:tcMar>
          </w:tcPr>
          <w:p w:rsidR="009D47A6" w:rsidRPr="005D573E" w:rsidRDefault="00DB6948" w:rsidP="00DB6948">
            <w:pPr>
              <w:tabs>
                <w:tab w:val="left" w:pos="6000"/>
              </w:tabs>
            </w:pPr>
            <w:r>
              <w:tab/>
            </w:r>
            <w:r>
              <w:rPr>
                <w:noProof/>
              </w:rPr>
              <w:drawing>
                <wp:inline distT="0" distB="0" distL="0" distR="0" wp14:anchorId="269913FB" wp14:editId="59A0478B">
                  <wp:extent cx="4765908" cy="1913206"/>
                  <wp:effectExtent l="0" t="0" r="0" b="0"/>
                  <wp:docPr id="42" name="Picture 42">
                    <a:extLst xmlns:a="http://schemas.openxmlformats.org/drawingml/2006/main">
                      <a:ext uri="{FF2B5EF4-FFF2-40B4-BE49-F238E27FC236}">
                        <a16:creationId xmlns:a16="http://schemas.microsoft.com/office/drawing/2014/main" id="{66527994-3974-4FC7-8A60-476A196D5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tock Exchange trade LED wall">
                            <a:extLst>
                              <a:ext uri="{FF2B5EF4-FFF2-40B4-BE49-F238E27FC236}">
                                <a16:creationId xmlns:a16="http://schemas.microsoft.com/office/drawing/2014/main" id="{66527994-3974-4FC7-8A60-476A196D562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934831" cy="1981018"/>
                          </a:xfrm>
                          <a:prstGeom prst="rect">
                            <a:avLst/>
                          </a:prstGeom>
                          <a:ln>
                            <a:noFill/>
                          </a:ln>
                          <a:extLst>
                            <a:ext uri="{53640926-AAD7-44D8-BBD7-CCE9431645EC}">
                              <a14:shadowObscured xmlns:a14="http://schemas.microsoft.com/office/drawing/2010/main"/>
                            </a:ext>
                          </a:extLst>
                        </pic:spPr>
                      </pic:pic>
                    </a:graphicData>
                  </a:graphic>
                </wp:inline>
              </w:drawing>
            </w:r>
          </w:p>
        </w:tc>
        <w:tc>
          <w:tcPr>
            <w:tcW w:w="4226" w:type="dxa"/>
            <w:gridSpan w:val="4"/>
            <w:shd w:val="clear" w:color="auto" w:fill="F2F2F2" w:themeFill="background1" w:themeFillShade="F2"/>
            <w:tcMar>
              <w:bottom w:w="432" w:type="dxa"/>
            </w:tcMar>
            <w:vAlign w:val="bottom"/>
          </w:tcPr>
          <w:p w:rsidR="009D47A6" w:rsidRPr="006C5465" w:rsidRDefault="0084182D" w:rsidP="00445F2B">
            <w:pPr>
              <w:pStyle w:val="Heading2"/>
            </w:pPr>
            <w:r>
              <w:rPr>
                <w:noProof/>
              </w:rPr>
              <w:drawing>
                <wp:inline distT="0" distB="0" distL="0" distR="0" wp14:anchorId="134AB994" wp14:editId="34BE2BF9">
                  <wp:extent cx="1849902" cy="2011181"/>
                  <wp:effectExtent l="0" t="0" r="0" b="8255"/>
                  <wp:docPr id="7" name="Picture 7" descr="A picture containing text&#10;&#10;Description generated with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solar system.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1900731" cy="2066441"/>
                          </a:xfrm>
                          <a:prstGeom prst="rect">
                            <a:avLst/>
                          </a:prstGeom>
                        </pic:spPr>
                      </pic:pic>
                    </a:graphicData>
                  </a:graphic>
                </wp:inline>
              </w:drawing>
            </w:r>
          </w:p>
        </w:tc>
      </w:tr>
      <w:tr w:rsidR="00CB3692" w:rsidRPr="005D573E" w:rsidTr="009109FE">
        <w:trPr>
          <w:trHeight w:val="3519"/>
        </w:trPr>
        <w:tc>
          <w:tcPr>
            <w:tcW w:w="3692" w:type="dxa"/>
            <w:gridSpan w:val="2"/>
            <w:tcBorders>
              <w:right w:val="single" w:sz="2" w:space="0" w:color="D9D9D9" w:themeColor="background1" w:themeShade="D9"/>
            </w:tcBorders>
            <w:tcMar>
              <w:bottom w:w="432" w:type="dxa"/>
              <w:right w:w="360" w:type="dxa"/>
            </w:tcMar>
          </w:tcPr>
          <w:p w:rsidR="00F6391F" w:rsidRDefault="00F6391F" w:rsidP="00A8499A">
            <w:pPr>
              <w:pStyle w:val="Startertext"/>
              <w:spacing w:after="120"/>
              <w:jc w:val="center"/>
              <w:rPr>
                <w:b/>
                <w:sz w:val="28"/>
                <w:szCs w:val="28"/>
                <w:u w:val="single"/>
                <w:lang w:val="it-IT"/>
              </w:rPr>
            </w:pPr>
          </w:p>
          <w:p w:rsidR="00CB3692" w:rsidRPr="00735D9D" w:rsidRDefault="00A8499A" w:rsidP="00A8499A">
            <w:pPr>
              <w:pStyle w:val="Startertext"/>
              <w:spacing w:after="120"/>
              <w:jc w:val="center"/>
              <w:rPr>
                <w:b/>
                <w:sz w:val="24"/>
                <w:szCs w:val="24"/>
                <w:u w:val="single"/>
                <w:lang w:val="it-IT"/>
              </w:rPr>
            </w:pPr>
            <w:r w:rsidRPr="00735D9D">
              <w:rPr>
                <w:b/>
                <w:sz w:val="24"/>
                <w:szCs w:val="24"/>
                <w:u w:val="single"/>
                <w:lang w:val="it-IT"/>
              </w:rPr>
              <w:t>Water Cycle</w:t>
            </w:r>
            <w:r w:rsidR="00A10154" w:rsidRPr="00735D9D">
              <w:rPr>
                <w:b/>
                <w:sz w:val="24"/>
                <w:szCs w:val="24"/>
                <w:u w:val="single"/>
                <w:lang w:val="it-IT"/>
              </w:rPr>
              <w:t xml:space="preserve"> </w:t>
            </w:r>
            <w:r w:rsidRPr="00735D9D">
              <w:rPr>
                <w:b/>
                <w:sz w:val="24"/>
                <w:szCs w:val="24"/>
                <w:u w:val="single"/>
                <w:lang w:val="it-IT"/>
              </w:rPr>
              <w:t>Vocabualry</w:t>
            </w:r>
          </w:p>
          <w:p w:rsidR="00A8499A" w:rsidRPr="00735D9D" w:rsidRDefault="00A8499A" w:rsidP="00A10154">
            <w:pPr>
              <w:pStyle w:val="Startertext"/>
              <w:numPr>
                <w:ilvl w:val="0"/>
                <w:numId w:val="3"/>
              </w:numPr>
              <w:rPr>
                <w:b/>
                <w:sz w:val="20"/>
                <w:szCs w:val="20"/>
                <w:u w:val="single"/>
                <w:lang w:val="it-IT"/>
              </w:rPr>
            </w:pPr>
            <w:r w:rsidRPr="00735D9D">
              <w:rPr>
                <w:sz w:val="20"/>
                <w:szCs w:val="20"/>
                <w:lang w:val="it-IT"/>
              </w:rPr>
              <w:t>Water Cycle</w:t>
            </w:r>
          </w:p>
          <w:p w:rsidR="00A8499A" w:rsidRPr="00735D9D" w:rsidRDefault="00A8499A" w:rsidP="00A10154">
            <w:pPr>
              <w:pStyle w:val="Startertext"/>
              <w:numPr>
                <w:ilvl w:val="0"/>
                <w:numId w:val="3"/>
              </w:numPr>
              <w:rPr>
                <w:b/>
                <w:sz w:val="20"/>
                <w:szCs w:val="20"/>
                <w:u w:val="single"/>
                <w:lang w:val="it-IT"/>
              </w:rPr>
            </w:pPr>
            <w:r w:rsidRPr="00735D9D">
              <w:rPr>
                <w:sz w:val="20"/>
                <w:szCs w:val="20"/>
                <w:lang w:val="it-IT"/>
              </w:rPr>
              <w:t>Water Vapor</w:t>
            </w:r>
          </w:p>
          <w:p w:rsidR="00A8499A" w:rsidRPr="00735D9D" w:rsidRDefault="00A8499A" w:rsidP="00A10154">
            <w:pPr>
              <w:pStyle w:val="Startertext"/>
              <w:numPr>
                <w:ilvl w:val="0"/>
                <w:numId w:val="3"/>
              </w:numPr>
              <w:rPr>
                <w:b/>
                <w:sz w:val="20"/>
                <w:szCs w:val="20"/>
                <w:u w:val="single"/>
                <w:lang w:val="it-IT"/>
              </w:rPr>
            </w:pPr>
            <w:r w:rsidRPr="00735D9D">
              <w:rPr>
                <w:sz w:val="20"/>
                <w:szCs w:val="20"/>
                <w:lang w:val="it-IT"/>
              </w:rPr>
              <w:t>Evaporation</w:t>
            </w:r>
          </w:p>
          <w:p w:rsidR="00A8499A" w:rsidRPr="00735D9D" w:rsidRDefault="00A8499A" w:rsidP="00A10154">
            <w:pPr>
              <w:pStyle w:val="Startertext"/>
              <w:numPr>
                <w:ilvl w:val="0"/>
                <w:numId w:val="3"/>
              </w:numPr>
              <w:rPr>
                <w:b/>
                <w:sz w:val="20"/>
                <w:szCs w:val="20"/>
                <w:u w:val="single"/>
                <w:lang w:val="it-IT"/>
              </w:rPr>
            </w:pPr>
            <w:r w:rsidRPr="00735D9D">
              <w:rPr>
                <w:sz w:val="20"/>
                <w:szCs w:val="20"/>
                <w:lang w:val="it-IT"/>
              </w:rPr>
              <w:t>Condensation</w:t>
            </w:r>
          </w:p>
          <w:p w:rsidR="0062576A" w:rsidRPr="00403320" w:rsidRDefault="00A8499A" w:rsidP="002800D8">
            <w:pPr>
              <w:pStyle w:val="Startertext"/>
              <w:numPr>
                <w:ilvl w:val="0"/>
                <w:numId w:val="3"/>
              </w:numPr>
              <w:spacing w:after="120"/>
              <w:rPr>
                <w:sz w:val="20"/>
                <w:szCs w:val="20"/>
                <w:lang w:val="it-IT"/>
              </w:rPr>
            </w:pPr>
            <w:r w:rsidRPr="00403320">
              <w:rPr>
                <w:sz w:val="20"/>
                <w:szCs w:val="20"/>
                <w:lang w:val="it-IT"/>
              </w:rPr>
              <w:t>Precipitation</w:t>
            </w:r>
          </w:p>
          <w:p w:rsidR="00A10154" w:rsidRPr="00735D9D" w:rsidRDefault="00A10154" w:rsidP="00A10154">
            <w:pPr>
              <w:pStyle w:val="Startertext"/>
              <w:spacing w:after="120"/>
              <w:jc w:val="center"/>
              <w:rPr>
                <w:b/>
                <w:sz w:val="24"/>
                <w:szCs w:val="24"/>
                <w:u w:val="single"/>
                <w:lang w:val="it-IT"/>
              </w:rPr>
            </w:pPr>
            <w:r w:rsidRPr="00735D9D">
              <w:rPr>
                <w:b/>
                <w:sz w:val="24"/>
                <w:szCs w:val="24"/>
                <w:u w:val="single"/>
                <w:lang w:val="it-IT"/>
              </w:rPr>
              <w:t>Weather Vocabualry</w:t>
            </w:r>
          </w:p>
          <w:p w:rsidR="0062576A" w:rsidRPr="00735D9D" w:rsidRDefault="0062576A" w:rsidP="0062576A">
            <w:pPr>
              <w:pStyle w:val="Startertext"/>
              <w:numPr>
                <w:ilvl w:val="0"/>
                <w:numId w:val="4"/>
              </w:numPr>
              <w:rPr>
                <w:b/>
                <w:sz w:val="20"/>
                <w:szCs w:val="20"/>
                <w:u w:val="single"/>
                <w:lang w:val="it-IT"/>
              </w:rPr>
            </w:pPr>
            <w:r w:rsidRPr="00735D9D">
              <w:rPr>
                <w:sz w:val="20"/>
                <w:szCs w:val="20"/>
                <w:lang w:val="it-IT"/>
              </w:rPr>
              <w:t>Thermometer</w:t>
            </w:r>
          </w:p>
          <w:p w:rsidR="0062576A" w:rsidRPr="00735D9D" w:rsidRDefault="0062576A" w:rsidP="0062576A">
            <w:pPr>
              <w:pStyle w:val="Startertext"/>
              <w:numPr>
                <w:ilvl w:val="0"/>
                <w:numId w:val="4"/>
              </w:numPr>
              <w:rPr>
                <w:b/>
                <w:sz w:val="20"/>
                <w:szCs w:val="20"/>
                <w:u w:val="single"/>
                <w:lang w:val="it-IT"/>
              </w:rPr>
            </w:pPr>
            <w:r w:rsidRPr="00735D9D">
              <w:rPr>
                <w:sz w:val="20"/>
                <w:szCs w:val="20"/>
                <w:lang w:val="it-IT"/>
              </w:rPr>
              <w:t>Rain Gauge</w:t>
            </w:r>
          </w:p>
          <w:p w:rsidR="0062576A" w:rsidRPr="00735D9D" w:rsidRDefault="0062576A" w:rsidP="0062576A">
            <w:pPr>
              <w:pStyle w:val="Startertext"/>
              <w:numPr>
                <w:ilvl w:val="0"/>
                <w:numId w:val="4"/>
              </w:numPr>
              <w:rPr>
                <w:sz w:val="20"/>
                <w:szCs w:val="20"/>
                <w:lang w:val="it-IT"/>
              </w:rPr>
            </w:pPr>
            <w:r w:rsidRPr="00735D9D">
              <w:rPr>
                <w:sz w:val="20"/>
                <w:szCs w:val="20"/>
                <w:lang w:val="it-IT"/>
              </w:rPr>
              <w:t>Meteorology</w:t>
            </w:r>
          </w:p>
          <w:p w:rsidR="0062576A" w:rsidRPr="00735D9D" w:rsidRDefault="0062576A" w:rsidP="0062576A">
            <w:pPr>
              <w:pStyle w:val="Startertext"/>
              <w:numPr>
                <w:ilvl w:val="0"/>
                <w:numId w:val="4"/>
              </w:numPr>
              <w:rPr>
                <w:sz w:val="20"/>
                <w:szCs w:val="20"/>
                <w:lang w:val="it-IT"/>
              </w:rPr>
            </w:pPr>
            <w:r w:rsidRPr="00735D9D">
              <w:rPr>
                <w:sz w:val="20"/>
                <w:szCs w:val="20"/>
                <w:lang w:val="it-IT"/>
              </w:rPr>
              <w:t>Barometer</w:t>
            </w:r>
          </w:p>
          <w:p w:rsidR="0062576A" w:rsidRPr="00735D9D" w:rsidRDefault="0062576A" w:rsidP="0062576A">
            <w:pPr>
              <w:pStyle w:val="Startertext"/>
              <w:numPr>
                <w:ilvl w:val="0"/>
                <w:numId w:val="4"/>
              </w:numPr>
              <w:rPr>
                <w:sz w:val="20"/>
                <w:szCs w:val="20"/>
                <w:lang w:val="it-IT"/>
              </w:rPr>
            </w:pPr>
            <w:r w:rsidRPr="00735D9D">
              <w:rPr>
                <w:sz w:val="20"/>
                <w:szCs w:val="20"/>
                <w:lang w:val="it-IT"/>
              </w:rPr>
              <w:t>Wind Vane</w:t>
            </w:r>
          </w:p>
          <w:p w:rsidR="0062576A" w:rsidRPr="00735D9D" w:rsidRDefault="0062576A" w:rsidP="0062576A">
            <w:pPr>
              <w:pStyle w:val="Startertext"/>
              <w:numPr>
                <w:ilvl w:val="0"/>
                <w:numId w:val="4"/>
              </w:numPr>
              <w:rPr>
                <w:sz w:val="20"/>
                <w:szCs w:val="20"/>
                <w:lang w:val="it-IT"/>
              </w:rPr>
            </w:pPr>
            <w:r w:rsidRPr="00735D9D">
              <w:rPr>
                <w:sz w:val="20"/>
                <w:szCs w:val="20"/>
                <w:lang w:val="it-IT"/>
              </w:rPr>
              <w:t>Anemometer</w:t>
            </w:r>
          </w:p>
          <w:p w:rsidR="0062576A" w:rsidRPr="00735D9D" w:rsidRDefault="0062576A" w:rsidP="0062576A">
            <w:pPr>
              <w:pStyle w:val="Startertext"/>
              <w:numPr>
                <w:ilvl w:val="0"/>
                <w:numId w:val="4"/>
              </w:numPr>
              <w:rPr>
                <w:sz w:val="20"/>
                <w:szCs w:val="20"/>
                <w:lang w:val="it-IT"/>
              </w:rPr>
            </w:pPr>
            <w:r w:rsidRPr="00735D9D">
              <w:rPr>
                <w:sz w:val="20"/>
                <w:szCs w:val="20"/>
                <w:lang w:val="it-IT"/>
              </w:rPr>
              <w:t>Cold Front</w:t>
            </w:r>
          </w:p>
          <w:p w:rsidR="0062576A" w:rsidRPr="00735D9D" w:rsidRDefault="0062576A" w:rsidP="0062576A">
            <w:pPr>
              <w:pStyle w:val="Startertext"/>
              <w:numPr>
                <w:ilvl w:val="0"/>
                <w:numId w:val="4"/>
              </w:numPr>
              <w:rPr>
                <w:sz w:val="20"/>
                <w:szCs w:val="20"/>
                <w:lang w:val="it-IT"/>
              </w:rPr>
            </w:pPr>
            <w:r w:rsidRPr="00735D9D">
              <w:rPr>
                <w:sz w:val="20"/>
                <w:szCs w:val="20"/>
                <w:lang w:val="it-IT"/>
              </w:rPr>
              <w:t>Warm Front</w:t>
            </w:r>
          </w:p>
          <w:p w:rsidR="0062576A" w:rsidRPr="00735D9D" w:rsidRDefault="0062576A" w:rsidP="0062576A">
            <w:pPr>
              <w:pStyle w:val="Startertext"/>
              <w:numPr>
                <w:ilvl w:val="0"/>
                <w:numId w:val="4"/>
              </w:numPr>
              <w:rPr>
                <w:sz w:val="20"/>
                <w:szCs w:val="20"/>
                <w:lang w:val="it-IT"/>
              </w:rPr>
            </w:pPr>
            <w:r w:rsidRPr="00735D9D">
              <w:rPr>
                <w:sz w:val="20"/>
                <w:szCs w:val="20"/>
                <w:lang w:val="it-IT"/>
              </w:rPr>
              <w:t>Stationary Front</w:t>
            </w:r>
          </w:p>
          <w:p w:rsidR="0062576A" w:rsidRPr="00735D9D" w:rsidRDefault="0062576A" w:rsidP="0062576A">
            <w:pPr>
              <w:pStyle w:val="Startertext"/>
              <w:numPr>
                <w:ilvl w:val="0"/>
                <w:numId w:val="4"/>
              </w:numPr>
              <w:rPr>
                <w:sz w:val="20"/>
                <w:szCs w:val="20"/>
                <w:lang w:val="it-IT"/>
              </w:rPr>
            </w:pPr>
            <w:r w:rsidRPr="00735D9D">
              <w:rPr>
                <w:sz w:val="20"/>
                <w:szCs w:val="20"/>
                <w:lang w:val="it-IT"/>
              </w:rPr>
              <w:t>Climate</w:t>
            </w:r>
          </w:p>
          <w:p w:rsidR="0062576A" w:rsidRPr="00735D9D" w:rsidRDefault="0062576A" w:rsidP="0062576A">
            <w:pPr>
              <w:pStyle w:val="Startertext"/>
              <w:numPr>
                <w:ilvl w:val="0"/>
                <w:numId w:val="4"/>
              </w:numPr>
              <w:rPr>
                <w:sz w:val="20"/>
                <w:szCs w:val="20"/>
                <w:lang w:val="it-IT"/>
              </w:rPr>
            </w:pPr>
            <w:r w:rsidRPr="00735D9D">
              <w:rPr>
                <w:sz w:val="20"/>
                <w:szCs w:val="20"/>
                <w:lang w:val="it-IT"/>
              </w:rPr>
              <w:t>Weather</w:t>
            </w:r>
          </w:p>
          <w:p w:rsidR="0062576A" w:rsidRPr="00735D9D" w:rsidRDefault="0062576A" w:rsidP="0062576A">
            <w:pPr>
              <w:pStyle w:val="Startertext"/>
              <w:numPr>
                <w:ilvl w:val="0"/>
                <w:numId w:val="4"/>
              </w:numPr>
              <w:rPr>
                <w:sz w:val="20"/>
                <w:szCs w:val="20"/>
                <w:lang w:val="it-IT"/>
              </w:rPr>
            </w:pPr>
            <w:r w:rsidRPr="00735D9D">
              <w:rPr>
                <w:sz w:val="20"/>
                <w:szCs w:val="20"/>
                <w:lang w:val="it-IT"/>
              </w:rPr>
              <w:t>Cirrus Cloud</w:t>
            </w:r>
          </w:p>
          <w:p w:rsidR="0062576A" w:rsidRPr="00735D9D" w:rsidRDefault="0062576A" w:rsidP="0062576A">
            <w:pPr>
              <w:pStyle w:val="Startertext"/>
              <w:numPr>
                <w:ilvl w:val="0"/>
                <w:numId w:val="4"/>
              </w:numPr>
              <w:rPr>
                <w:sz w:val="20"/>
                <w:szCs w:val="20"/>
                <w:lang w:val="it-IT"/>
              </w:rPr>
            </w:pPr>
            <w:r w:rsidRPr="00735D9D">
              <w:rPr>
                <w:sz w:val="20"/>
                <w:szCs w:val="20"/>
                <w:lang w:val="it-IT"/>
              </w:rPr>
              <w:t>Stratus Cloud</w:t>
            </w:r>
          </w:p>
          <w:p w:rsidR="00A8499A" w:rsidRPr="00735D9D" w:rsidRDefault="0062576A" w:rsidP="0062576A">
            <w:pPr>
              <w:pStyle w:val="Startertext"/>
              <w:numPr>
                <w:ilvl w:val="0"/>
                <w:numId w:val="4"/>
              </w:numPr>
              <w:rPr>
                <w:b/>
                <w:sz w:val="20"/>
                <w:szCs w:val="20"/>
                <w:u w:val="single"/>
                <w:lang w:val="it-IT"/>
              </w:rPr>
            </w:pPr>
            <w:r w:rsidRPr="00735D9D">
              <w:rPr>
                <w:sz w:val="20"/>
                <w:szCs w:val="20"/>
                <w:lang w:val="it-IT"/>
              </w:rPr>
              <w:t>Cumulus Cloud</w:t>
            </w:r>
          </w:p>
        </w:tc>
        <w:tc>
          <w:tcPr>
            <w:tcW w:w="6838" w:type="dxa"/>
            <w:gridSpan w:val="4"/>
            <w:tcBorders>
              <w:left w:val="single" w:sz="2" w:space="0" w:color="D9D9D9" w:themeColor="background1" w:themeShade="D9"/>
              <w:right w:val="single" w:sz="2" w:space="0" w:color="D9D9D9" w:themeColor="background1" w:themeShade="D9"/>
            </w:tcBorders>
            <w:tcMar>
              <w:left w:w="360" w:type="dxa"/>
              <w:bottom w:w="432" w:type="dxa"/>
              <w:right w:w="360" w:type="dxa"/>
            </w:tcMar>
          </w:tcPr>
          <w:p w:rsidR="00564592" w:rsidRDefault="00564592" w:rsidP="00A8499A">
            <w:pPr>
              <w:spacing w:after="0"/>
              <w:jc w:val="center"/>
              <w:rPr>
                <w:b/>
                <w:sz w:val="40"/>
                <w:szCs w:val="40"/>
                <w:u w:val="single"/>
              </w:rPr>
            </w:pPr>
          </w:p>
          <w:p w:rsidR="009109FE" w:rsidRPr="00735D9D" w:rsidRDefault="000175AC" w:rsidP="00A8499A">
            <w:pPr>
              <w:spacing w:after="0"/>
              <w:jc w:val="center"/>
              <w:rPr>
                <w:b/>
                <w:sz w:val="24"/>
                <w:szCs w:val="24"/>
                <w:u w:val="single"/>
              </w:rPr>
            </w:pPr>
            <w:r w:rsidRPr="00735D9D">
              <w:rPr>
                <w:b/>
                <w:sz w:val="24"/>
                <w:szCs w:val="24"/>
                <w:u w:val="single"/>
              </w:rPr>
              <w:t xml:space="preserve">“Dinnertime Questions” </w:t>
            </w:r>
          </w:p>
          <w:p w:rsidR="00CB3692" w:rsidRPr="00735D9D" w:rsidRDefault="000175AC" w:rsidP="000175AC">
            <w:pPr>
              <w:jc w:val="center"/>
              <w:rPr>
                <w:b/>
                <w:sz w:val="24"/>
                <w:szCs w:val="24"/>
                <w:u w:val="single"/>
              </w:rPr>
            </w:pPr>
            <w:r w:rsidRPr="00735D9D">
              <w:rPr>
                <w:b/>
                <w:sz w:val="24"/>
                <w:szCs w:val="24"/>
                <w:u w:val="single"/>
              </w:rPr>
              <w:t>Hints for At -Home Conversations</w:t>
            </w:r>
          </w:p>
          <w:p w:rsidR="000175AC" w:rsidRPr="00735D9D" w:rsidRDefault="006A4B40" w:rsidP="009109FE">
            <w:pPr>
              <w:pStyle w:val="ListParagraph"/>
              <w:numPr>
                <w:ilvl w:val="0"/>
                <w:numId w:val="1"/>
              </w:numPr>
            </w:pPr>
            <w:r w:rsidRPr="00735D9D">
              <w:t>Where does the water in the earth’s oceans and lakes come from?</w:t>
            </w:r>
          </w:p>
          <w:p w:rsidR="006A4B40" w:rsidRPr="00735D9D" w:rsidRDefault="006A4B40" w:rsidP="009109FE">
            <w:pPr>
              <w:pStyle w:val="ListParagraph"/>
              <w:numPr>
                <w:ilvl w:val="0"/>
                <w:numId w:val="1"/>
              </w:numPr>
            </w:pPr>
            <w:r w:rsidRPr="00735D9D">
              <w:t>What type of instruments can we use to measure weather?</w:t>
            </w:r>
          </w:p>
          <w:p w:rsidR="006A4B40" w:rsidRPr="00735D9D" w:rsidRDefault="006A4B40" w:rsidP="009109FE">
            <w:pPr>
              <w:pStyle w:val="ListParagraph"/>
              <w:numPr>
                <w:ilvl w:val="0"/>
                <w:numId w:val="1"/>
              </w:numPr>
            </w:pPr>
            <w:r w:rsidRPr="00735D9D">
              <w:t>What type of climate is common in Georgia throughout the year?</w:t>
            </w:r>
          </w:p>
          <w:p w:rsidR="006A4B40" w:rsidRPr="00735D9D" w:rsidRDefault="006A4B40" w:rsidP="009109FE">
            <w:pPr>
              <w:pStyle w:val="ListParagraph"/>
              <w:numPr>
                <w:ilvl w:val="0"/>
                <w:numId w:val="1"/>
              </w:numPr>
            </w:pPr>
            <w:r w:rsidRPr="00735D9D">
              <w:t>Why ar</w:t>
            </w:r>
            <w:r w:rsidR="009109FE" w:rsidRPr="00735D9D">
              <w:t>e</w:t>
            </w:r>
            <w:r w:rsidRPr="00735D9D">
              <w:t xml:space="preserve"> there different phases of the moon in a month?</w:t>
            </w:r>
          </w:p>
          <w:p w:rsidR="00735D9D" w:rsidRPr="00403320" w:rsidRDefault="009109FE" w:rsidP="009109FE">
            <w:pPr>
              <w:pStyle w:val="ListParagraph"/>
              <w:numPr>
                <w:ilvl w:val="0"/>
                <w:numId w:val="1"/>
              </w:numPr>
            </w:pPr>
            <w:r w:rsidRPr="00403320">
              <w:t>What are the characteristics of the planets and does their distance from the sun affect those characteristics?</w:t>
            </w:r>
          </w:p>
          <w:tbl>
            <w:tblPr>
              <w:tblW w:w="5000" w:type="pct"/>
              <w:tblLayout w:type="fixed"/>
              <w:tblCellMar>
                <w:left w:w="115" w:type="dxa"/>
                <w:right w:w="115" w:type="dxa"/>
              </w:tblCellMar>
              <w:tblLook w:val="0600" w:firstRow="0" w:lastRow="0" w:firstColumn="0" w:lastColumn="0" w:noHBand="1" w:noVBand="1"/>
            </w:tblPr>
            <w:tblGrid>
              <w:gridCol w:w="2194"/>
              <w:gridCol w:w="2195"/>
            </w:tblGrid>
            <w:tr w:rsidR="00735D9D" w:rsidRPr="00735D9D" w:rsidTr="00C77E3C">
              <w:tc>
                <w:tcPr>
                  <w:tcW w:w="5760" w:type="dxa"/>
                  <w:gridSpan w:val="2"/>
                  <w:tcMar>
                    <w:bottom w:w="144" w:type="dxa"/>
                  </w:tcMar>
                </w:tcPr>
                <w:p w:rsidR="00735D9D" w:rsidRPr="00735D9D" w:rsidRDefault="00735D9D" w:rsidP="00735D9D">
                  <w:pPr>
                    <w:pStyle w:val="Heading3"/>
                    <w:rPr>
                      <w:sz w:val="20"/>
                      <w:szCs w:val="20"/>
                      <w:u w:val="single"/>
                    </w:rPr>
                  </w:pPr>
                  <w:r w:rsidRPr="00735D9D">
                    <w:rPr>
                      <w:color w:val="auto"/>
                      <w:sz w:val="20"/>
                      <w:szCs w:val="20"/>
                      <w:u w:val="single"/>
                    </w:rPr>
                    <w:t>Essential Questions in this Unit</w:t>
                  </w:r>
                </w:p>
              </w:tc>
            </w:tr>
            <w:tr w:rsidR="00735D9D" w:rsidRPr="00735D9D" w:rsidTr="00C77E3C">
              <w:tc>
                <w:tcPr>
                  <w:tcW w:w="2879" w:type="dxa"/>
                </w:tcPr>
                <w:p w:rsidR="00735D9D" w:rsidRPr="00735D9D" w:rsidRDefault="00735D9D" w:rsidP="00735D9D">
                  <w:pPr>
                    <w:rPr>
                      <w:sz w:val="20"/>
                      <w:szCs w:val="20"/>
                      <w:lang w:val="it-IT"/>
                    </w:rPr>
                  </w:pPr>
                  <w:r w:rsidRPr="00735D9D">
                    <w:rPr>
                      <w:sz w:val="20"/>
                      <w:szCs w:val="20"/>
                      <w:lang w:val="it-IT"/>
                    </w:rPr>
                    <w:t xml:space="preserve"> How does the water cycle work?</w:t>
                  </w:r>
                </w:p>
                <w:p w:rsidR="00735D9D" w:rsidRPr="00735D9D" w:rsidRDefault="00735D9D" w:rsidP="00735D9D">
                  <w:pPr>
                    <w:rPr>
                      <w:sz w:val="20"/>
                      <w:szCs w:val="20"/>
                      <w:lang w:val="it-IT"/>
                    </w:rPr>
                  </w:pPr>
                  <w:r w:rsidRPr="00735D9D">
                    <w:rPr>
                      <w:sz w:val="20"/>
                      <w:szCs w:val="20"/>
                      <w:lang w:val="it-IT"/>
                    </w:rPr>
                    <w:t>How does the water cycle influence weather?</w:t>
                  </w:r>
                </w:p>
                <w:p w:rsidR="00735D9D" w:rsidRDefault="00735D9D" w:rsidP="00735D9D">
                  <w:pPr>
                    <w:rPr>
                      <w:sz w:val="20"/>
                      <w:szCs w:val="20"/>
                      <w:lang w:val="it-IT"/>
                    </w:rPr>
                  </w:pPr>
                  <w:r w:rsidRPr="00735D9D">
                    <w:rPr>
                      <w:sz w:val="20"/>
                      <w:szCs w:val="20"/>
                      <w:lang w:val="it-IT"/>
                    </w:rPr>
                    <w:t>How does weather influence climate?</w:t>
                  </w:r>
                </w:p>
                <w:p w:rsidR="0083442B" w:rsidRPr="00735D9D" w:rsidRDefault="0083442B" w:rsidP="00735D9D">
                  <w:pPr>
                    <w:rPr>
                      <w:sz w:val="20"/>
                      <w:szCs w:val="20"/>
                      <w:lang w:val="it-IT"/>
                    </w:rPr>
                  </w:pPr>
                </w:p>
                <w:p w:rsidR="00735D9D" w:rsidRPr="00735D9D" w:rsidRDefault="00735D9D" w:rsidP="00735D9D">
                  <w:pPr>
                    <w:rPr>
                      <w:sz w:val="20"/>
                      <w:szCs w:val="20"/>
                      <w:lang w:val="it-IT"/>
                    </w:rPr>
                  </w:pPr>
                </w:p>
              </w:tc>
              <w:tc>
                <w:tcPr>
                  <w:tcW w:w="2881" w:type="dxa"/>
                </w:tcPr>
                <w:p w:rsidR="00735D9D" w:rsidRPr="00735D9D" w:rsidRDefault="00735D9D" w:rsidP="00735D9D">
                  <w:pPr>
                    <w:rPr>
                      <w:sz w:val="20"/>
                      <w:szCs w:val="20"/>
                      <w:lang w:val="it-IT"/>
                    </w:rPr>
                  </w:pPr>
                  <w:r w:rsidRPr="00735D9D">
                    <w:rPr>
                      <w:sz w:val="20"/>
                      <w:szCs w:val="20"/>
                      <w:lang w:val="it-IT"/>
                    </w:rPr>
                    <w:t>How can technology be used to observe distant objects in the sky?</w:t>
                  </w:r>
                </w:p>
                <w:p w:rsidR="00735D9D" w:rsidRPr="00735D9D" w:rsidRDefault="00735D9D" w:rsidP="00735D9D">
                  <w:pPr>
                    <w:rPr>
                      <w:sz w:val="20"/>
                      <w:szCs w:val="20"/>
                      <w:lang w:val="it-IT"/>
                    </w:rPr>
                  </w:pPr>
                  <w:r w:rsidRPr="00735D9D">
                    <w:rPr>
                      <w:sz w:val="20"/>
                      <w:szCs w:val="20"/>
                      <w:lang w:val="it-IT"/>
                    </w:rPr>
                    <w:t>How are planets and stars alike and different in relation to appearance, position, and number?</w:t>
                  </w:r>
                </w:p>
                <w:p w:rsidR="00735D9D" w:rsidRPr="00735D9D" w:rsidRDefault="00735D9D" w:rsidP="00735D9D">
                  <w:pPr>
                    <w:rPr>
                      <w:sz w:val="20"/>
                      <w:szCs w:val="20"/>
                    </w:rPr>
                  </w:pPr>
                </w:p>
              </w:tc>
            </w:tr>
          </w:tbl>
          <w:p w:rsidR="009109FE" w:rsidRPr="00735D9D" w:rsidRDefault="009109FE" w:rsidP="00735D9D">
            <w:pPr>
              <w:rPr>
                <w:sz w:val="28"/>
                <w:szCs w:val="28"/>
              </w:rPr>
            </w:pPr>
          </w:p>
          <w:p w:rsidR="00735D9D" w:rsidRPr="009109FE" w:rsidRDefault="00735D9D" w:rsidP="00735D9D">
            <w:pPr>
              <w:pStyle w:val="ListParagraph"/>
              <w:rPr>
                <w:sz w:val="28"/>
                <w:szCs w:val="28"/>
              </w:rPr>
            </w:pPr>
          </w:p>
        </w:tc>
        <w:tc>
          <w:tcPr>
            <w:tcW w:w="3872" w:type="dxa"/>
            <w:gridSpan w:val="3"/>
            <w:tcBorders>
              <w:left w:val="single" w:sz="2" w:space="0" w:color="D9D9D9" w:themeColor="background1" w:themeShade="D9"/>
            </w:tcBorders>
            <w:tcMar>
              <w:left w:w="360" w:type="dxa"/>
              <w:bottom w:w="432" w:type="dxa"/>
            </w:tcMar>
          </w:tcPr>
          <w:p w:rsidR="00F6391F" w:rsidRDefault="00F6391F" w:rsidP="00A10154">
            <w:pPr>
              <w:pStyle w:val="Startertext"/>
              <w:jc w:val="center"/>
              <w:rPr>
                <w:b/>
                <w:sz w:val="28"/>
                <w:szCs w:val="28"/>
                <w:u w:val="single"/>
                <w:lang w:val="it-IT"/>
              </w:rPr>
            </w:pPr>
          </w:p>
          <w:p w:rsidR="00A10154" w:rsidRPr="00735D9D" w:rsidRDefault="00A8499A" w:rsidP="00A10154">
            <w:pPr>
              <w:pStyle w:val="Startertext"/>
              <w:jc w:val="center"/>
              <w:rPr>
                <w:b/>
                <w:sz w:val="24"/>
                <w:szCs w:val="24"/>
                <w:u w:val="single"/>
                <w:lang w:val="it-IT"/>
              </w:rPr>
            </w:pPr>
            <w:r w:rsidRPr="00735D9D">
              <w:rPr>
                <w:b/>
                <w:sz w:val="24"/>
                <w:szCs w:val="24"/>
                <w:u w:val="single"/>
                <w:lang w:val="it-IT"/>
              </w:rPr>
              <w:t>Solar System</w:t>
            </w:r>
          </w:p>
          <w:p w:rsidR="00A8499A" w:rsidRPr="00735D9D" w:rsidRDefault="00A8499A" w:rsidP="00A8499A">
            <w:pPr>
              <w:pStyle w:val="Startertext"/>
              <w:spacing w:after="120"/>
              <w:jc w:val="center"/>
              <w:rPr>
                <w:b/>
                <w:sz w:val="24"/>
                <w:szCs w:val="24"/>
                <w:u w:val="single"/>
                <w:lang w:val="it-IT"/>
              </w:rPr>
            </w:pPr>
            <w:r w:rsidRPr="00735D9D">
              <w:rPr>
                <w:b/>
                <w:sz w:val="24"/>
                <w:szCs w:val="24"/>
                <w:u w:val="single"/>
                <w:lang w:val="it-IT"/>
              </w:rPr>
              <w:t>Vocabualry</w:t>
            </w:r>
          </w:p>
          <w:p w:rsidR="00A8499A" w:rsidRPr="00735D9D" w:rsidRDefault="00A8499A" w:rsidP="00A10154">
            <w:pPr>
              <w:pStyle w:val="Startertext"/>
              <w:numPr>
                <w:ilvl w:val="0"/>
                <w:numId w:val="3"/>
              </w:numPr>
              <w:rPr>
                <w:b/>
                <w:sz w:val="20"/>
                <w:szCs w:val="20"/>
                <w:u w:val="single"/>
                <w:lang w:val="it-IT"/>
              </w:rPr>
            </w:pPr>
            <w:r w:rsidRPr="00735D9D">
              <w:rPr>
                <w:sz w:val="20"/>
                <w:szCs w:val="20"/>
                <w:lang w:val="it-IT"/>
              </w:rPr>
              <w:t>Rotate</w:t>
            </w:r>
          </w:p>
          <w:p w:rsidR="00A8499A" w:rsidRPr="00735D9D" w:rsidRDefault="00A8499A" w:rsidP="00A10154">
            <w:pPr>
              <w:pStyle w:val="Startertext"/>
              <w:numPr>
                <w:ilvl w:val="0"/>
                <w:numId w:val="3"/>
              </w:numPr>
              <w:rPr>
                <w:b/>
                <w:sz w:val="20"/>
                <w:szCs w:val="20"/>
                <w:u w:val="single"/>
                <w:lang w:val="it-IT"/>
              </w:rPr>
            </w:pPr>
            <w:r w:rsidRPr="00735D9D">
              <w:rPr>
                <w:sz w:val="20"/>
                <w:szCs w:val="20"/>
                <w:lang w:val="it-IT"/>
              </w:rPr>
              <w:t>Axis</w:t>
            </w:r>
          </w:p>
          <w:p w:rsidR="00A8499A" w:rsidRPr="00735D9D" w:rsidRDefault="00A8499A" w:rsidP="00A10154">
            <w:pPr>
              <w:pStyle w:val="Startertext"/>
              <w:numPr>
                <w:ilvl w:val="0"/>
                <w:numId w:val="3"/>
              </w:numPr>
              <w:rPr>
                <w:b/>
                <w:sz w:val="20"/>
                <w:szCs w:val="20"/>
                <w:u w:val="single"/>
                <w:lang w:val="it-IT"/>
              </w:rPr>
            </w:pPr>
            <w:r w:rsidRPr="00735D9D">
              <w:rPr>
                <w:sz w:val="20"/>
                <w:szCs w:val="20"/>
                <w:lang w:val="it-IT"/>
              </w:rPr>
              <w:t>Revolve</w:t>
            </w:r>
          </w:p>
          <w:p w:rsidR="00A8499A" w:rsidRPr="00735D9D" w:rsidRDefault="00A10154" w:rsidP="00A10154">
            <w:pPr>
              <w:pStyle w:val="Startertext"/>
              <w:numPr>
                <w:ilvl w:val="0"/>
                <w:numId w:val="3"/>
              </w:numPr>
              <w:rPr>
                <w:b/>
                <w:sz w:val="20"/>
                <w:szCs w:val="20"/>
                <w:u w:val="single"/>
                <w:lang w:val="it-IT"/>
              </w:rPr>
            </w:pPr>
            <w:r w:rsidRPr="00735D9D">
              <w:rPr>
                <w:sz w:val="20"/>
                <w:szCs w:val="20"/>
                <w:lang w:val="it-IT"/>
              </w:rPr>
              <w:t>Orbit</w:t>
            </w:r>
          </w:p>
          <w:p w:rsidR="00A10154" w:rsidRPr="00735D9D" w:rsidRDefault="00A10154" w:rsidP="00A10154">
            <w:pPr>
              <w:pStyle w:val="Startertext"/>
              <w:numPr>
                <w:ilvl w:val="0"/>
                <w:numId w:val="3"/>
              </w:numPr>
              <w:rPr>
                <w:sz w:val="20"/>
                <w:szCs w:val="20"/>
                <w:lang w:val="it-IT"/>
              </w:rPr>
            </w:pPr>
            <w:r w:rsidRPr="00735D9D">
              <w:rPr>
                <w:sz w:val="20"/>
                <w:szCs w:val="20"/>
                <w:lang w:val="it-IT"/>
              </w:rPr>
              <w:t>Moon Phases</w:t>
            </w:r>
          </w:p>
          <w:p w:rsidR="00A10154" w:rsidRPr="00735D9D" w:rsidRDefault="00A10154" w:rsidP="00A10154">
            <w:pPr>
              <w:pStyle w:val="Startertext"/>
              <w:numPr>
                <w:ilvl w:val="0"/>
                <w:numId w:val="3"/>
              </w:numPr>
              <w:rPr>
                <w:sz w:val="20"/>
                <w:szCs w:val="20"/>
                <w:lang w:val="it-IT"/>
              </w:rPr>
            </w:pPr>
            <w:r w:rsidRPr="00735D9D">
              <w:rPr>
                <w:sz w:val="20"/>
                <w:szCs w:val="20"/>
                <w:lang w:val="it-IT"/>
              </w:rPr>
              <w:t>Solar System</w:t>
            </w:r>
          </w:p>
          <w:p w:rsidR="00A10154" w:rsidRPr="00735D9D" w:rsidRDefault="00A10154" w:rsidP="00A10154">
            <w:pPr>
              <w:pStyle w:val="Startertext"/>
              <w:numPr>
                <w:ilvl w:val="0"/>
                <w:numId w:val="3"/>
              </w:numPr>
              <w:rPr>
                <w:sz w:val="20"/>
                <w:szCs w:val="20"/>
                <w:lang w:val="it-IT"/>
              </w:rPr>
            </w:pPr>
            <w:r w:rsidRPr="00735D9D">
              <w:rPr>
                <w:sz w:val="20"/>
                <w:szCs w:val="20"/>
                <w:lang w:val="it-IT"/>
              </w:rPr>
              <w:t>Planet</w:t>
            </w:r>
          </w:p>
          <w:p w:rsidR="00A10154" w:rsidRPr="00735D9D" w:rsidRDefault="00A10154" w:rsidP="00A10154">
            <w:pPr>
              <w:pStyle w:val="Startertext"/>
              <w:numPr>
                <w:ilvl w:val="0"/>
                <w:numId w:val="3"/>
              </w:numPr>
              <w:rPr>
                <w:sz w:val="20"/>
                <w:szCs w:val="20"/>
                <w:lang w:val="it-IT"/>
              </w:rPr>
            </w:pPr>
            <w:r w:rsidRPr="00735D9D">
              <w:rPr>
                <w:sz w:val="20"/>
                <w:szCs w:val="20"/>
                <w:lang w:val="it-IT"/>
              </w:rPr>
              <w:t>Star</w:t>
            </w:r>
          </w:p>
          <w:p w:rsidR="00A10154" w:rsidRPr="00735D9D" w:rsidRDefault="00A10154" w:rsidP="00A10154">
            <w:pPr>
              <w:pStyle w:val="Startertext"/>
              <w:numPr>
                <w:ilvl w:val="0"/>
                <w:numId w:val="3"/>
              </w:numPr>
              <w:rPr>
                <w:sz w:val="20"/>
                <w:szCs w:val="20"/>
                <w:lang w:val="it-IT"/>
              </w:rPr>
            </w:pPr>
            <w:r w:rsidRPr="00735D9D">
              <w:rPr>
                <w:sz w:val="20"/>
                <w:szCs w:val="20"/>
                <w:lang w:val="it-IT"/>
              </w:rPr>
              <w:t>Sun</w:t>
            </w:r>
          </w:p>
          <w:p w:rsidR="00A10154" w:rsidRPr="00735D9D" w:rsidRDefault="00A10154" w:rsidP="00A10154">
            <w:pPr>
              <w:pStyle w:val="Startertext"/>
              <w:numPr>
                <w:ilvl w:val="0"/>
                <w:numId w:val="3"/>
              </w:numPr>
              <w:rPr>
                <w:sz w:val="20"/>
                <w:szCs w:val="20"/>
                <w:lang w:val="it-IT"/>
              </w:rPr>
            </w:pPr>
            <w:r w:rsidRPr="00735D9D">
              <w:rPr>
                <w:sz w:val="20"/>
                <w:szCs w:val="20"/>
                <w:lang w:val="it-IT"/>
              </w:rPr>
              <w:t>Constellation</w:t>
            </w:r>
          </w:p>
          <w:tbl>
            <w:tblPr>
              <w:tblW w:w="5000" w:type="pct"/>
              <w:tblLayout w:type="fixed"/>
              <w:tblCellMar>
                <w:left w:w="115" w:type="dxa"/>
                <w:right w:w="115" w:type="dxa"/>
              </w:tblCellMar>
              <w:tblLook w:val="0600" w:firstRow="0" w:lastRow="0" w:firstColumn="0" w:lastColumn="0" w:noHBand="1" w:noVBand="1"/>
            </w:tblPr>
            <w:tblGrid>
              <w:gridCol w:w="2434"/>
            </w:tblGrid>
            <w:tr w:rsidR="00735D9D" w:rsidRPr="00735D9D" w:rsidTr="00735D9D">
              <w:trPr>
                <w:trHeight w:val="407"/>
              </w:trPr>
              <w:tc>
                <w:tcPr>
                  <w:tcW w:w="2434" w:type="dxa"/>
                  <w:vMerge w:val="restart"/>
                  <w:shd w:val="clear" w:color="auto" w:fill="auto"/>
                </w:tcPr>
                <w:p w:rsidR="00735D9D" w:rsidRDefault="00735D9D" w:rsidP="00735D9D">
                  <w:pPr>
                    <w:rPr>
                      <w:rFonts w:ascii="Lucida Calligraphy" w:hAnsi="Lucida Calligraphy"/>
                      <w:sz w:val="16"/>
                      <w:szCs w:val="16"/>
                    </w:rPr>
                  </w:pPr>
                </w:p>
                <w:p w:rsidR="00735D9D" w:rsidRDefault="00735D9D" w:rsidP="00735D9D">
                  <w:pPr>
                    <w:spacing w:after="0"/>
                    <w:rPr>
                      <w:rFonts w:ascii="Lucida Calligraphy" w:hAnsi="Lucida Calligraphy"/>
                      <w:sz w:val="16"/>
                      <w:szCs w:val="16"/>
                    </w:rPr>
                  </w:pPr>
                  <w:r>
                    <w:rPr>
                      <w:rFonts w:ascii="Lucida Calligraphy" w:hAnsi="Lucida Calligraphy"/>
                      <w:sz w:val="16"/>
                      <w:szCs w:val="16"/>
                    </w:rPr>
                    <w:t>D</w:t>
                  </w:r>
                  <w:r w:rsidRPr="00735D9D">
                    <w:rPr>
                      <w:rFonts w:ascii="Lucida Calligraphy" w:hAnsi="Lucida Calligraphy"/>
                      <w:sz w:val="16"/>
                      <w:szCs w:val="16"/>
                    </w:rPr>
                    <w:t xml:space="preserve">ear Parents, </w:t>
                  </w:r>
                </w:p>
                <w:p w:rsidR="00735D9D" w:rsidRPr="00735D9D" w:rsidRDefault="00735D9D" w:rsidP="00735D9D">
                  <w:pPr>
                    <w:spacing w:after="0"/>
                    <w:rPr>
                      <w:rFonts w:ascii="Lucida Calligraphy" w:hAnsi="Lucida Calligraphy"/>
                      <w:sz w:val="16"/>
                      <w:szCs w:val="16"/>
                    </w:rPr>
                  </w:pPr>
                  <w:r>
                    <w:rPr>
                      <w:rFonts w:ascii="Lucida Calligraphy" w:hAnsi="Lucida Calligraphy"/>
                      <w:sz w:val="16"/>
                      <w:szCs w:val="16"/>
                    </w:rPr>
                    <w:t xml:space="preserve">    </w:t>
                  </w:r>
                  <w:r w:rsidRPr="00735D9D">
                    <w:rPr>
                      <w:rFonts w:ascii="Lucida Calligraphy" w:hAnsi="Lucida Calligraphy"/>
                      <w:sz w:val="16"/>
                      <w:szCs w:val="16"/>
                    </w:rPr>
                    <w:t xml:space="preserve">I am looking forward to working with your child during our Earth Science Unit of Study.  Please do not hesitate to email me with any questions or concerns.  Your child’s homeroom teacher and I will work together throughout our unit to ensure success. </w:t>
                  </w:r>
                  <w:r>
                    <w:rPr>
                      <w:rFonts w:ascii="Lucida Calligraphy" w:hAnsi="Lucida Calligraphy"/>
                      <w:sz w:val="16"/>
                      <w:szCs w:val="16"/>
                    </w:rPr>
                    <w:t xml:space="preserve">   </w:t>
                  </w:r>
                  <w:r w:rsidRPr="00735D9D">
                    <w:rPr>
                      <w:rFonts w:ascii="Lucida Calligraphy" w:hAnsi="Lucida Calligraphy"/>
                      <w:sz w:val="16"/>
                      <w:szCs w:val="16"/>
                    </w:rPr>
                    <w:t>Mrs. Bartlett-Plett</w:t>
                  </w:r>
                </w:p>
                <w:p w:rsidR="00735D9D" w:rsidRPr="00735D9D" w:rsidRDefault="00735D9D" w:rsidP="00735D9D">
                  <w:pPr>
                    <w:rPr>
                      <w:sz w:val="16"/>
                      <w:szCs w:val="16"/>
                    </w:rPr>
                  </w:pPr>
                  <w:hyperlink r:id="rId15" w:history="1">
                    <w:r w:rsidRPr="00735D9D">
                      <w:rPr>
                        <w:rStyle w:val="Hyperlink"/>
                        <w:sz w:val="16"/>
                        <w:szCs w:val="16"/>
                      </w:rPr>
                      <w:t>Bartlettg@fultonschools.org</w:t>
                    </w:r>
                  </w:hyperlink>
                </w:p>
                <w:p w:rsidR="00735D9D" w:rsidRPr="00735D9D" w:rsidRDefault="00735D9D" w:rsidP="00735D9D">
                  <w:pPr>
                    <w:rPr>
                      <w:sz w:val="16"/>
                      <w:szCs w:val="16"/>
                      <w:lang w:val="it-IT"/>
                    </w:rPr>
                  </w:pPr>
                </w:p>
              </w:tc>
            </w:tr>
            <w:tr w:rsidR="00735D9D" w:rsidRPr="00735D9D" w:rsidTr="00735D9D">
              <w:trPr>
                <w:trHeight w:val="385"/>
              </w:trPr>
              <w:tc>
                <w:tcPr>
                  <w:tcW w:w="2434" w:type="dxa"/>
                  <w:vMerge/>
                  <w:shd w:val="clear" w:color="auto" w:fill="auto"/>
                </w:tcPr>
                <w:p w:rsidR="00735D9D" w:rsidRPr="00735D9D" w:rsidRDefault="00735D9D" w:rsidP="00735D9D">
                  <w:pPr>
                    <w:rPr>
                      <w:sz w:val="16"/>
                      <w:szCs w:val="16"/>
                    </w:rPr>
                  </w:pPr>
                </w:p>
              </w:tc>
            </w:tr>
            <w:tr w:rsidR="00735D9D" w:rsidRPr="00735D9D" w:rsidTr="00735D9D">
              <w:trPr>
                <w:trHeight w:val="385"/>
              </w:trPr>
              <w:tc>
                <w:tcPr>
                  <w:tcW w:w="2434" w:type="dxa"/>
                  <w:vMerge/>
                  <w:shd w:val="clear" w:color="auto" w:fill="auto"/>
                </w:tcPr>
                <w:p w:rsidR="00735D9D" w:rsidRPr="00735D9D" w:rsidRDefault="00735D9D" w:rsidP="00735D9D">
                  <w:pPr>
                    <w:rPr>
                      <w:sz w:val="16"/>
                      <w:szCs w:val="16"/>
                    </w:rPr>
                  </w:pPr>
                </w:p>
              </w:tc>
            </w:tr>
          </w:tbl>
          <w:p w:rsidR="00CB3692" w:rsidRPr="00735D9D" w:rsidRDefault="00CB3692" w:rsidP="00A10154">
            <w:pPr>
              <w:pStyle w:val="Startertext"/>
              <w:numPr>
                <w:ilvl w:val="0"/>
                <w:numId w:val="3"/>
              </w:numPr>
              <w:rPr>
                <w:sz w:val="32"/>
                <w:szCs w:val="32"/>
              </w:rPr>
            </w:pPr>
          </w:p>
          <w:p w:rsidR="00735D9D" w:rsidRPr="008C7022" w:rsidRDefault="00735D9D" w:rsidP="00735D9D">
            <w:pPr>
              <w:pStyle w:val="Startertext"/>
              <w:rPr>
                <w:sz w:val="32"/>
                <w:szCs w:val="32"/>
              </w:rPr>
            </w:pPr>
          </w:p>
        </w:tc>
      </w:tr>
      <w:tr w:rsidR="0037154F" w:rsidRPr="005D573E" w:rsidTr="009109FE">
        <w:tc>
          <w:tcPr>
            <w:tcW w:w="11519" w:type="dxa"/>
            <w:gridSpan w:val="8"/>
          </w:tcPr>
          <w:p w:rsidR="0037154F" w:rsidRPr="00C85862" w:rsidRDefault="0037154F" w:rsidP="009F7A27">
            <w:pPr>
              <w:rPr>
                <w:noProof/>
                <w:sz w:val="20"/>
                <w:szCs w:val="20"/>
              </w:rPr>
            </w:pPr>
            <w:r w:rsidRPr="00C85862">
              <w:rPr>
                <w:noProof/>
                <w:sz w:val="20"/>
                <w:szCs w:val="20"/>
              </w:rPr>
              <mc:AlternateContent>
                <mc:Choice Requires="wps">
                  <w:drawing>
                    <wp:inline distT="0" distB="0" distL="0" distR="0" wp14:anchorId="48446A8F" wp14:editId="15F75268">
                      <wp:extent cx="7133401" cy="0"/>
                      <wp:effectExtent l="0" t="0" r="0" b="0"/>
                      <wp:docPr id="49" name="Straight Connector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BCF6F21" id="Straight Connector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" strokecolor="#bfbfbf [2412]" strokeweight="2pt">
                      <v:stroke linestyle="thinThin" joinstyle="miter"/>
                      <o:lock v:ext="edit" shapetype="f"/>
                      <w10:anchorlock/>
                    </v:line>
                  </w:pict>
                </mc:Fallback>
              </mc:AlternateContent>
            </w:r>
          </w:p>
        </w:tc>
        <w:tc>
          <w:tcPr>
            <w:tcW w:w="2883" w:type="dxa"/>
            <w:vMerge w:val="restart"/>
            <w:shd w:val="clear" w:color="auto" w:fill="auto"/>
          </w:tcPr>
          <w:p w:rsidR="0037154F" w:rsidRPr="00564592" w:rsidRDefault="00564592" w:rsidP="009109FE">
            <w:pPr>
              <w:rPr>
                <w:rFonts w:ascii="Lucida Calligraphy" w:hAnsi="Lucida Calligraphy"/>
                <w:sz w:val="20"/>
                <w:szCs w:val="20"/>
              </w:rPr>
            </w:pPr>
            <w:r w:rsidRPr="00564592">
              <w:rPr>
                <w:rFonts w:ascii="Lucida Calligraphy" w:hAnsi="Lucida Calligraphy"/>
                <w:sz w:val="20"/>
                <w:szCs w:val="20"/>
              </w:rPr>
              <w:t>D</w:t>
            </w:r>
            <w:r w:rsidR="009109FE" w:rsidRPr="00564592">
              <w:rPr>
                <w:rFonts w:ascii="Lucida Calligraphy" w:hAnsi="Lucida Calligraphy"/>
                <w:sz w:val="20"/>
                <w:szCs w:val="20"/>
              </w:rPr>
              <w:t xml:space="preserve">ear Parents, </w:t>
            </w:r>
          </w:p>
          <w:p w:rsidR="009109FE" w:rsidRPr="00564592" w:rsidRDefault="009109FE" w:rsidP="009109FE">
            <w:pPr>
              <w:rPr>
                <w:rFonts w:ascii="Lucida Calligraphy" w:hAnsi="Lucida Calligraphy"/>
                <w:sz w:val="20"/>
                <w:szCs w:val="20"/>
              </w:rPr>
            </w:pPr>
            <w:r w:rsidRPr="00564592">
              <w:rPr>
                <w:rFonts w:ascii="Lucida Calligraphy" w:hAnsi="Lucida Calligraphy"/>
                <w:sz w:val="20"/>
                <w:szCs w:val="20"/>
              </w:rPr>
              <w:t>I am looking forward to working with your child during our Earth Science Unit of Study.  Please do not hesitate to email me with any questions or concerns.  Your child’s homeroom teacher and I will work together throughout our unit to ensure success. Mrs. Bartlett-Plett</w:t>
            </w:r>
          </w:p>
          <w:p w:rsidR="009109FE" w:rsidRPr="00C85862" w:rsidRDefault="00AB564A" w:rsidP="009109FE">
            <w:pPr>
              <w:rPr>
                <w:sz w:val="20"/>
                <w:szCs w:val="20"/>
              </w:rPr>
            </w:pPr>
            <w:hyperlink r:id="rId16" w:history="1">
              <w:r w:rsidR="009109FE" w:rsidRPr="00C85862">
                <w:rPr>
                  <w:rStyle w:val="Hyperlink"/>
                  <w:sz w:val="20"/>
                  <w:szCs w:val="20"/>
                </w:rPr>
                <w:t>Bartlettg@fultonschools.org</w:t>
              </w:r>
            </w:hyperlink>
          </w:p>
          <w:p w:rsidR="0037154F" w:rsidRPr="00C85862" w:rsidRDefault="0037154F" w:rsidP="00C85862">
            <w:pPr>
              <w:rPr>
                <w:sz w:val="20"/>
                <w:szCs w:val="20"/>
                <w:lang w:val="it-IT"/>
              </w:rPr>
            </w:pPr>
          </w:p>
        </w:tc>
      </w:tr>
      <w:tr w:rsidR="0037154F" w:rsidRPr="005D573E" w:rsidTr="009109FE">
        <w:tc>
          <w:tcPr>
            <w:tcW w:w="5760" w:type="dxa"/>
            <w:gridSpan w:val="3"/>
            <w:tcMar>
              <w:bottom w:w="144" w:type="dxa"/>
            </w:tcMar>
          </w:tcPr>
          <w:p w:rsidR="0037154F" w:rsidRPr="00735D9D" w:rsidRDefault="0037154F" w:rsidP="008C7022">
            <w:pPr>
              <w:pStyle w:val="Heading3"/>
              <w:rPr>
                <w:sz w:val="20"/>
                <w:szCs w:val="20"/>
                <w:u w:val="single"/>
              </w:rPr>
            </w:pPr>
          </w:p>
        </w:tc>
        <w:tc>
          <w:tcPr>
            <w:tcW w:w="2880" w:type="dxa"/>
            <w:vMerge w:val="restart"/>
          </w:tcPr>
          <w:p w:rsidR="009109FE" w:rsidRPr="00735D9D" w:rsidRDefault="009109FE" w:rsidP="000175AC">
            <w:pPr>
              <w:rPr>
                <w:sz w:val="20"/>
                <w:szCs w:val="20"/>
              </w:rPr>
            </w:pPr>
          </w:p>
          <w:p w:rsidR="00C85862" w:rsidRPr="00735D9D" w:rsidRDefault="00C85862" w:rsidP="000175AC">
            <w:pPr>
              <w:rPr>
                <w:sz w:val="20"/>
                <w:szCs w:val="20"/>
              </w:rPr>
            </w:pPr>
            <w:r w:rsidRPr="00735D9D">
              <w:rPr>
                <w:sz w:val="20"/>
                <w:szCs w:val="20"/>
              </w:rPr>
              <w:t>How do planets order from the sun?</w:t>
            </w:r>
          </w:p>
          <w:p w:rsidR="00C85862" w:rsidRPr="00735D9D" w:rsidRDefault="00C85862" w:rsidP="000175AC">
            <w:pPr>
              <w:rPr>
                <w:sz w:val="20"/>
                <w:szCs w:val="20"/>
              </w:rPr>
            </w:pPr>
            <w:r w:rsidRPr="00735D9D">
              <w:rPr>
                <w:sz w:val="20"/>
                <w:szCs w:val="20"/>
              </w:rPr>
              <w:t>How do lengths of day and night compare?</w:t>
            </w:r>
          </w:p>
          <w:p w:rsidR="00C85862" w:rsidRPr="00735D9D" w:rsidRDefault="00C85862" w:rsidP="000175AC">
            <w:pPr>
              <w:rPr>
                <w:sz w:val="20"/>
                <w:szCs w:val="20"/>
              </w:rPr>
            </w:pPr>
            <w:r w:rsidRPr="00735D9D">
              <w:rPr>
                <w:sz w:val="20"/>
                <w:szCs w:val="20"/>
              </w:rPr>
              <w:t>How does the sun’s rays strike the Earth at different times of the year to create seasons?</w:t>
            </w:r>
          </w:p>
          <w:p w:rsidR="009109FE" w:rsidRPr="00735D9D" w:rsidRDefault="009109FE" w:rsidP="000175AC">
            <w:pPr>
              <w:rPr>
                <w:sz w:val="20"/>
                <w:szCs w:val="20"/>
              </w:rPr>
            </w:pPr>
          </w:p>
        </w:tc>
        <w:tc>
          <w:tcPr>
            <w:tcW w:w="2879" w:type="dxa"/>
            <w:gridSpan w:val="4"/>
            <w:vMerge w:val="restart"/>
          </w:tcPr>
          <w:p w:rsidR="0037154F" w:rsidRPr="008D479C" w:rsidRDefault="0037154F" w:rsidP="008D479C">
            <w:r w:rsidRPr="008D479C">
              <w:rPr>
                <w:noProof/>
              </w:rPr>
              <w:drawing>
                <wp:inline distT="0" distB="0" distL="0" distR="0" wp14:anchorId="34A7F629" wp14:editId="197CCD3F">
                  <wp:extent cx="1596265" cy="1596265"/>
                  <wp:effectExtent l="0" t="0" r="4445" b="4445"/>
                  <wp:docPr id="46" name="Picture 46">
                    <a:extLst xmlns:a="http://schemas.openxmlformats.org/drawingml/2006/main">
                      <a:ext uri="{FF2B5EF4-FFF2-40B4-BE49-F238E27FC236}">
                        <a16:creationId xmlns:a16="http://schemas.microsoft.com/office/drawing/2014/main" id="{DEB89E5C-97DE-40CE-BA29-EDBB8FBD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ity">
                            <a:extLst>
                              <a:ext uri="{FF2B5EF4-FFF2-40B4-BE49-F238E27FC236}">
                                <a16:creationId xmlns:a16="http://schemas.microsoft.com/office/drawing/2014/main" id="{DEB89E5C-97DE-40CE-BA29-EDBB8FBD9034}"/>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596265" cy="1596265"/>
                          </a:xfrm>
                          <a:prstGeom prst="rect">
                            <a:avLst/>
                          </a:prstGeom>
                        </pic:spPr>
                      </pic:pic>
                    </a:graphicData>
                  </a:graphic>
                </wp:inline>
              </w:drawing>
            </w:r>
          </w:p>
          <w:p w:rsidR="0037154F" w:rsidRPr="008D479C" w:rsidRDefault="0037154F" w:rsidP="008D479C"/>
          <w:p w:rsidR="0037154F" w:rsidRPr="00735D9D" w:rsidRDefault="00C52B89" w:rsidP="00C52B89">
            <w:pPr>
              <w:rPr>
                <w:sz w:val="20"/>
                <w:szCs w:val="20"/>
              </w:rPr>
            </w:pPr>
            <w:r w:rsidRPr="00735D9D">
              <w:rPr>
                <w:sz w:val="20"/>
                <w:szCs w:val="20"/>
              </w:rPr>
              <w:t>How does temperature affect how water changes states?</w:t>
            </w:r>
          </w:p>
        </w:tc>
        <w:tc>
          <w:tcPr>
            <w:tcW w:w="2883" w:type="dxa"/>
            <w:vMerge/>
            <w:shd w:val="clear" w:color="auto" w:fill="auto"/>
          </w:tcPr>
          <w:p w:rsidR="0037154F" w:rsidRPr="008D479C" w:rsidRDefault="0037154F" w:rsidP="008D479C"/>
        </w:tc>
      </w:tr>
      <w:tr w:rsidR="0037154F" w:rsidRPr="005D573E" w:rsidTr="009109FE">
        <w:tc>
          <w:tcPr>
            <w:tcW w:w="2879" w:type="dxa"/>
          </w:tcPr>
          <w:p w:rsidR="000175AC" w:rsidRPr="00735D9D" w:rsidRDefault="000175AC" w:rsidP="0083442B">
            <w:pPr>
              <w:rPr>
                <w:sz w:val="20"/>
                <w:szCs w:val="20"/>
                <w:lang w:val="it-IT"/>
              </w:rPr>
            </w:pPr>
            <w:r w:rsidRPr="00735D9D">
              <w:rPr>
                <w:sz w:val="20"/>
                <w:szCs w:val="20"/>
                <w:lang w:val="it-IT"/>
              </w:rPr>
              <w:t xml:space="preserve"> </w:t>
            </w:r>
          </w:p>
        </w:tc>
        <w:tc>
          <w:tcPr>
            <w:tcW w:w="2881" w:type="dxa"/>
            <w:gridSpan w:val="2"/>
          </w:tcPr>
          <w:p w:rsidR="0037154F" w:rsidRPr="00735D9D" w:rsidRDefault="0037154F" w:rsidP="000175AC">
            <w:pPr>
              <w:rPr>
                <w:sz w:val="20"/>
                <w:szCs w:val="20"/>
              </w:rPr>
            </w:pPr>
          </w:p>
        </w:tc>
        <w:tc>
          <w:tcPr>
            <w:tcW w:w="2880" w:type="dxa"/>
            <w:vMerge/>
          </w:tcPr>
          <w:p w:rsidR="0037154F" w:rsidRPr="00735D9D" w:rsidRDefault="0037154F" w:rsidP="0037154F">
            <w:pPr>
              <w:rPr>
                <w:sz w:val="20"/>
                <w:szCs w:val="20"/>
              </w:rPr>
            </w:pPr>
          </w:p>
        </w:tc>
        <w:tc>
          <w:tcPr>
            <w:tcW w:w="2879" w:type="dxa"/>
            <w:gridSpan w:val="4"/>
            <w:vMerge/>
          </w:tcPr>
          <w:p w:rsidR="0037154F" w:rsidRPr="005D573E" w:rsidRDefault="0037154F" w:rsidP="0037154F"/>
        </w:tc>
        <w:tc>
          <w:tcPr>
            <w:tcW w:w="2883" w:type="dxa"/>
            <w:vMerge/>
            <w:shd w:val="clear" w:color="auto" w:fill="auto"/>
          </w:tcPr>
          <w:p w:rsidR="0037154F" w:rsidRPr="005D573E" w:rsidRDefault="0037154F" w:rsidP="009F7A27"/>
        </w:tc>
      </w:tr>
    </w:tbl>
    <w:p w:rsidR="00DD5490" w:rsidRDefault="00DD5490">
      <w:pPr>
        <w:spacing w:after="160" w:line="259" w:lineRule="auto"/>
      </w:pPr>
      <w:r w:rsidRPr="005D573E">
        <w:br w:type="page"/>
      </w:r>
    </w:p>
    <w:tbl>
      <w:tblPr>
        <w:tblW w:w="5000" w:type="pct"/>
        <w:tblLayout w:type="fixed"/>
        <w:tblCellMar>
          <w:left w:w="115" w:type="dxa"/>
          <w:right w:w="115" w:type="dxa"/>
        </w:tblCellMar>
        <w:tblLook w:val="0600" w:firstRow="0" w:lastRow="0" w:firstColumn="0" w:lastColumn="0" w:noHBand="1" w:noVBand="1"/>
      </w:tblPr>
      <w:tblGrid>
        <w:gridCol w:w="794"/>
        <w:gridCol w:w="1436"/>
        <w:gridCol w:w="204"/>
        <w:gridCol w:w="1222"/>
        <w:gridCol w:w="832"/>
        <w:gridCol w:w="2101"/>
        <w:gridCol w:w="655"/>
        <w:gridCol w:w="1418"/>
        <w:gridCol w:w="2138"/>
      </w:tblGrid>
      <w:tr w:rsidR="00CF13CF" w:rsidRPr="005D573E" w:rsidTr="00E6519F">
        <w:tc>
          <w:tcPr>
            <w:tcW w:w="14402" w:type="dxa"/>
            <w:gridSpan w:val="9"/>
          </w:tcPr>
          <w:p w:rsidR="00CF13CF" w:rsidRPr="005D573E" w:rsidRDefault="00CF13CF" w:rsidP="009F7A27">
            <w:r w:rsidRPr="005D573E">
              <w:rPr>
                <w:noProof/>
              </w:rPr>
              <w:lastRenderedPageBreak/>
              <mc:AlternateContent>
                <mc:Choice Requires="wps">
                  <w:drawing>
                    <wp:inline distT="0" distB="0" distL="0" distR="0" wp14:anchorId="38061F04" wp14:editId="63DAA7DA">
                      <wp:extent cx="8978394" cy="0"/>
                      <wp:effectExtent l="0" t="0" r="0" b="0"/>
                      <wp:docPr id="162" name="Straight Connector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27326E" id="Straight Connector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" strokecolor="#bfbfbf [2412]" strokeweight="2pt">
                      <v:stroke linestyle="thinThin" joinstyle="miter"/>
                      <o:lock v:ext="edit" shapetype="f"/>
                      <w10:anchorlock/>
                    </v:line>
                  </w:pict>
                </mc:Fallback>
              </mc:AlternateContent>
            </w:r>
          </w:p>
        </w:tc>
      </w:tr>
      <w:tr w:rsidR="005C1AA1" w:rsidRPr="005D573E" w:rsidTr="00E6519F">
        <w:tc>
          <w:tcPr>
            <w:tcW w:w="990" w:type="dxa"/>
            <w:vAlign w:val="center"/>
          </w:tcPr>
          <w:p w:rsidR="005C1AA1" w:rsidRPr="005D573E" w:rsidRDefault="005C1AA1" w:rsidP="005C1AA1">
            <w:pPr>
              <w:jc w:val="center"/>
            </w:pPr>
            <w:r w:rsidRPr="005D573E">
              <w:rPr>
                <w:noProof/>
              </w:rPr>
              <w:drawing>
                <wp:inline distT="0" distB="0" distL="0" distR="0" wp14:anchorId="0BF6C7C1" wp14:editId="5666385A">
                  <wp:extent cx="376363" cy="376363"/>
                  <wp:effectExtent l="0" t="0" r="5080" b="5080"/>
                  <wp:docPr id="129" name="Graphic 117" descr="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117" descr="Notification Icon"/>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76363" cy="376363"/>
                          </a:xfrm>
                          <a:prstGeom prst="rect">
                            <a:avLst/>
                          </a:prstGeom>
                        </pic:spPr>
                      </pic:pic>
                    </a:graphicData>
                  </a:graphic>
                </wp:inline>
              </w:drawing>
            </w:r>
          </w:p>
        </w:tc>
        <w:sdt>
          <w:sdtPr>
            <w:id w:val="-655383255"/>
            <w:placeholder>
              <w:docPart w:val="9E62081666EF4663AA5A447F591FCF26"/>
            </w:placeholder>
            <w:temporary/>
            <w:showingPlcHdr/>
            <w15:appearance w15:val="hidden"/>
          </w:sdtPr>
          <w:sdtEndPr/>
          <w:sdtContent>
            <w:tc>
              <w:tcPr>
                <w:tcW w:w="13412" w:type="dxa"/>
                <w:gridSpan w:val="8"/>
                <w:shd w:val="clear" w:color="auto" w:fill="F2F2F2" w:themeFill="background1" w:themeFillShade="F2"/>
                <w:vAlign w:val="center"/>
              </w:tcPr>
              <w:p w:rsidR="005C1AA1" w:rsidRPr="005D573E" w:rsidRDefault="005C1AA1" w:rsidP="00DD5490">
                <w:r w:rsidRPr="005D573E">
                  <w:t xml:space="preserve">The USD was stronger this week on account of  nulla a erat eget nunc hendrerit ultrices eu nec nulla. </w:t>
                </w:r>
                <w:r w:rsidRPr="006C5465">
                  <w:rPr>
                    <w:lang w:val="it-IT"/>
                  </w:rPr>
                  <w:t xml:space="preserve">Donec viverra leo aliquet, auctor quam id, convallis orci. Sed in molestie est. </w:t>
                </w:r>
                <w:r w:rsidRPr="005D573E">
                  <w:t>Cras ornare turpis at ligula posuer.</w:t>
                </w:r>
              </w:p>
            </w:tc>
          </w:sdtContent>
        </w:sdt>
      </w:tr>
      <w:tr w:rsidR="00CF13CF" w:rsidRPr="005D573E" w:rsidTr="00E6519F">
        <w:tc>
          <w:tcPr>
            <w:tcW w:w="14402" w:type="dxa"/>
            <w:gridSpan w:val="9"/>
          </w:tcPr>
          <w:p w:rsidR="00CF13CF" w:rsidRPr="005D573E" w:rsidRDefault="00CF13CF" w:rsidP="009F7A27">
            <w:r w:rsidRPr="005D573E">
              <w:rPr>
                <w:noProof/>
              </w:rPr>
              <mc:AlternateContent>
                <mc:Choice Requires="wps">
                  <w:drawing>
                    <wp:inline distT="0" distB="0" distL="0" distR="0" wp14:anchorId="5B984A3F" wp14:editId="71C5D2CD">
                      <wp:extent cx="8978394" cy="0"/>
                      <wp:effectExtent l="0" t="0" r="0" b="0"/>
                      <wp:docPr id="135" name="Straight Connector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895C3E" id="Straight Connector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" strokecolor="#bfbfbf [2412]" strokeweight="2pt">
                      <v:stroke linestyle="thinThin" joinstyle="miter"/>
                      <o:lock v:ext="edit" shapetype="f"/>
                      <w10:anchorlock/>
                    </v:line>
                  </w:pict>
                </mc:Fallback>
              </mc:AlternateContent>
            </w:r>
          </w:p>
        </w:tc>
      </w:tr>
      <w:tr w:rsidR="005C1AA1" w:rsidRPr="005D573E" w:rsidTr="00DD1D2A">
        <w:tc>
          <w:tcPr>
            <w:tcW w:w="5940" w:type="dxa"/>
            <w:gridSpan w:val="5"/>
            <w:tcBorders>
              <w:right w:val="single" w:sz="2" w:space="0" w:color="D9D9D9" w:themeColor="background1" w:themeShade="D9"/>
            </w:tcBorders>
            <w:tcMar>
              <w:bottom w:w="144" w:type="dxa"/>
            </w:tcMar>
          </w:tcPr>
          <w:sdt>
            <w:sdtPr>
              <w:id w:val="-140973872"/>
              <w:placeholder>
                <w:docPart w:val="F2B4B22A5FF74B579A189CE6B55EBC41"/>
              </w:placeholder>
              <w:temporary/>
              <w:showingPlcHdr/>
              <w15:appearance w15:val="hidden"/>
            </w:sdtPr>
            <w:sdtEndPr/>
            <w:sdtContent>
              <w:p w:rsidR="005C1AA1" w:rsidRPr="008D479C" w:rsidRDefault="005C1AA1" w:rsidP="008D479C">
                <w:pPr>
                  <w:pStyle w:val="Heading3"/>
                </w:pPr>
                <w:r w:rsidRPr="008D479C">
                  <w:t>Second Page Normal Headline Style 32 Bold</w:t>
                </w:r>
              </w:p>
            </w:sdtContent>
          </w:sdt>
          <w:p w:rsidR="005C1AA1" w:rsidRPr="005D573E" w:rsidRDefault="005C1AA1" w:rsidP="005C1AA1">
            <w:r w:rsidRPr="005D573E">
              <w:rPr>
                <w:noProof/>
              </w:rPr>
              <mc:AlternateContent>
                <mc:Choice Requires="wps">
                  <w:drawing>
                    <wp:inline distT="0" distB="0" distL="0" distR="0" wp14:anchorId="65A2B5ED" wp14:editId="4618D7B8">
                      <wp:extent cx="3347254" cy="0"/>
                      <wp:effectExtent l="0" t="19050" r="43815" b="38100"/>
                      <wp:docPr id="175" name="Straight Connector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B8FEBD9" id="Straight Connector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" strokecolor="#0a249b [3204]" strokeweight="5pt">
                      <v:stroke linestyle="thickThin" joinstyle="miter"/>
                      <o:lock v:ext="edit" shapetype="f"/>
                      <w10:anchorlock/>
                    </v:line>
                  </w:pict>
                </mc:Fallback>
              </mc:AlternateContent>
            </w:r>
          </w:p>
          <w:sdt>
            <w:sdtPr>
              <w:id w:val="748852398"/>
              <w:placeholder>
                <w:docPart w:val="FE7631FC31914744A747120392856CF2"/>
              </w:placeholder>
              <w:temporary/>
              <w:showingPlcHdr/>
              <w15:appearance w15:val="hidden"/>
            </w:sdtPr>
            <w:sdtEndPr/>
            <w:sdtContent>
              <w:p w:rsidR="005C1AA1" w:rsidRPr="005D573E" w:rsidRDefault="005C1AA1" w:rsidP="008D479C">
                <w:pPr>
                  <w:pStyle w:val="Byline"/>
                </w:pPr>
                <w:r w:rsidRPr="008D479C">
                  <w:t>Written by Mirjam Nilsson</w:t>
                </w:r>
              </w:p>
            </w:sdtContent>
          </w:sdt>
        </w:tc>
        <w:sdt>
          <w:sdtPr>
            <w:id w:val="1461927181"/>
            <w:placeholder>
              <w:docPart w:val="0536FC8F6FE443F7B056A54CAC4AB046"/>
            </w:placeholder>
            <w:temporary/>
            <w:showingPlcHdr/>
            <w15:appearance w15:val="hidden"/>
          </w:sdtPr>
          <w:sdtEndPr/>
          <w:sdtContent>
            <w:tc>
              <w:tcPr>
                <w:tcW w:w="2790" w:type="dxa"/>
                <w:vMerge w:val="restart"/>
                <w:tcBorders>
                  <w:left w:val="single" w:sz="2" w:space="0" w:color="D9D9D9" w:themeColor="background1" w:themeShade="D9"/>
                </w:tcBorders>
                <w:tcMar>
                  <w:left w:w="216" w:type="dxa"/>
                  <w:bottom w:w="288" w:type="dxa"/>
                </w:tcMar>
              </w:tcPr>
              <w:p w:rsidR="005C1AA1" w:rsidRPr="006C5465" w:rsidRDefault="005C1AA1" w:rsidP="005C1AA1">
                <w:pPr>
                  <w:rPr>
                    <w:lang w:val="it-IT"/>
                  </w:rPr>
                </w:pPr>
                <w:r w:rsidRPr="005D573E">
                  <w:t xml:space="preserve">Lorem ipsum dolor sit amet, consectetur adipiscing elit. </w:t>
                </w:r>
                <w:r w:rsidRPr="006C5465">
                  <w:rPr>
                    <w:lang w:val="it-IT"/>
                  </w:rPr>
                  <w:t>Etiam aliquet eu mi quis lacinia. Ut fermentum a magna ut eleifend. Integer convallis suscipit ante eu varius. Morbi a purus dolor. Suspendisse sit amet ipsum finibus justo viverra blandit. Ut congue quis tortor eget sodales.</w:t>
                </w:r>
              </w:p>
              <w:p w:rsidR="005C1AA1" w:rsidRPr="006C5465" w:rsidRDefault="005C1AA1" w:rsidP="005C1AA1">
                <w:pPr>
                  <w:rPr>
                    <w:lang w:val="it-IT"/>
                  </w:rPr>
                </w:pPr>
                <w:r w:rsidRPr="006C5465">
                  <w:rPr>
                    <w:lang w:val="it-IT"/>
                  </w:rPr>
                  <w:t xml:space="preserve">Nulla a erat eget nunc hendrerit ultrices eu nec nulla. Donec viverra leo aliquet, auctor quam id, convallis orci. Sed in molestie est. </w:t>
                </w:r>
              </w:p>
              <w:p w:rsidR="005C1AA1" w:rsidRPr="005D573E" w:rsidRDefault="005C1AA1" w:rsidP="005C1AA1">
                <w:r w:rsidRPr="005D573E">
                  <w:t xml:space="preserve">Cras ornare turpis at ligula posuere, sit amet accumsan neque lobortis. Maecenas mattis risus ligula, sed ullamcorper nunc efficitur sed. </w:t>
                </w:r>
              </w:p>
              <w:p w:rsidR="005C1AA1" w:rsidRPr="006C5465" w:rsidRDefault="005C1AA1" w:rsidP="005C1AA1">
                <w:pPr>
                  <w:rPr>
                    <w:lang w:val="it-IT"/>
                  </w:rPr>
                </w:pPr>
                <w:r w:rsidRPr="005D573E">
                  <w:t xml:space="preserve">Lorem ipsum dolor sit amet, consectetur adipiscing elit. </w:t>
                </w:r>
                <w:r w:rsidRPr="006C5465">
                  <w:rPr>
                    <w:lang w:val="it-IT"/>
                  </w:rPr>
                  <w:t xml:space="preserve">Etiam aliquet eu mi quis lacinia. Ut fermentum a magna ut eleifend. Integer convallis suscipit ante eu varius. Morbi a purus dolor. Suspendisse sit amet ipsum finibus justo viverra blandit. Ut congue quis tortor eget sodales. </w:t>
                </w:r>
              </w:p>
              <w:p w:rsidR="005C1AA1" w:rsidRPr="005D573E" w:rsidRDefault="005C1AA1" w:rsidP="005C1AA1">
                <w:r w:rsidRPr="006C5465">
                  <w:rPr>
                    <w:lang w:val="it-IT"/>
                  </w:rPr>
                  <w:t xml:space="preserve">Nulla a erat eget nunc hendrerit ultrices eu nec nulla. </w:t>
                </w:r>
                <w:r w:rsidRPr="005D573E">
                  <w:t>Donec viverra leo aliquet, auctor , auctor quam id, convallis orci.</w:t>
                </w:r>
              </w:p>
            </w:tc>
          </w:sdtContent>
        </w:sdt>
        <w:tc>
          <w:tcPr>
            <w:tcW w:w="5672" w:type="dxa"/>
            <w:gridSpan w:val="3"/>
            <w:vMerge w:val="restart"/>
          </w:tcPr>
          <w:p w:rsidR="005C1AA1" w:rsidRPr="005D573E" w:rsidRDefault="005C1AA1" w:rsidP="009F7A27">
            <w:r w:rsidRPr="005D573E">
              <w:rPr>
                <w:noProof/>
              </w:rPr>
              <mc:AlternateContent>
                <mc:Choice Requires="wpg">
                  <w:drawing>
                    <wp:inline distT="0" distB="0" distL="0" distR="0" wp14:anchorId="258A1D95" wp14:editId="2879F8D5">
                      <wp:extent cx="3483610" cy="5248275"/>
                      <wp:effectExtent l="0" t="0" r="2540" b="9525"/>
                      <wp:docPr id="43" name="Group 43" descr="stock market board"/>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31" name="Picture 131" descr="Stock Exchange Trade Screen"/>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154" name="TextBox 92"/>
                              <wps:cNvSpPr txBox="1"/>
                              <wps:spPr>
                                <a:xfrm>
                                  <a:off x="0" y="4927600"/>
                                  <a:ext cx="3483610" cy="316230"/>
                                </a:xfrm>
                                <a:prstGeom prst="rect">
                                  <a:avLst/>
                                </a:prstGeom>
                                <a:solidFill>
                                  <a:schemeClr val="bg1">
                                    <a:lumMod val="85000"/>
                                  </a:schemeClr>
                                </a:solidFill>
                              </wps:spPr>
                              <wps:txbx>
                                <w:txbxContent>
                                  <w:sdt>
                                    <w:sdtPr>
                                      <w:id w:val="-759914944"/>
                                      <w:placeholder>
                                        <w:docPart w:val="37471E273B3C414A8EBA425E12E5B491"/>
                                      </w:placeholder>
                                      <w:temporary/>
                                      <w:showingPlcHdr/>
                                      <w15:appearance w15:val="hidden"/>
                                    </w:sdtPr>
                                    <w:sdtEndPr/>
                                    <w:sdtContent>
                                      <w:p w:rsidR="005C1AA1" w:rsidRDefault="009A79D5" w:rsidP="009A79D5">
                                        <w:pPr>
                                          <w:pStyle w:val="Caption"/>
                                        </w:pPr>
                                        <w:r w:rsidRPr="006C5465">
                                          <w:t>Photo Caption</w:t>
                                        </w:r>
                                      </w:p>
                                    </w:sdtContent>
                                  </w:sdt>
                                </w:txbxContent>
                              </wps:txbx>
                              <wps:bodyPr wrap="square" rtlCol="0" anchor="ctr">
                                <a:noAutofit/>
                              </wps:bodyPr>
                            </wps:wsp>
                          </wpg:wgp>
                        </a:graphicData>
                      </a:graphic>
                    </wp:inline>
                  </w:drawing>
                </mc:Choice>
                <mc:Fallback>
                  <w:pict>
                    <v:group w14:anchorId="258A1D95" id="Group 43" o:spid="_x0000_s1026" alt="stock market board" style="width:274.3pt;height:413.25pt;mso-position-horizontal-relative:char;mso-position-vertical-relative:line" coordsize="34836,5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7" type="#_x0000_t75" alt="Stock Exchange Trade Screen" style="position:absolute;width:34836;height:5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">
                        <v:imagedata r:id="rId21" o:title="Stock Exchange Trade Screen"/>
                      </v:shape>
                      <v:shapetype id="_x0000_t202" coordsize="21600,21600" o:spt="202" path="m,l,21600r21600,l21600,xe">
                        <v:stroke joinstyle="miter"/>
                        <v:path gradientshapeok="t" o:connecttype="rect"/>
                      </v:shapetype>
                      <v:shape id="TextBox 92" o:spid="_x0000_s1028" type="#_x0000_t202" style="position:absolute;top:49276;width:3483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" fillcolor="#d8d8d8 [2732]" stroked="f">
                        <v:textbox>
                          <w:txbxContent>
                            <w:sdt>
                              <w:sdtPr>
                                <w:id w:val="-759914944"/>
                                <w:placeholder>
                                  <w:docPart w:val="37471E273B3C414A8EBA425E12E5B491"/>
                                </w:placeholder>
                                <w:temporary/>
                                <w:showingPlcHdr/>
                                <w15:appearance w15:val="hidden"/>
                              </w:sdtPr>
                              <w:sdtEndPr/>
                              <w:sdtContent>
                                <w:p w:rsidR="005C1AA1" w:rsidRDefault="009A79D5" w:rsidP="009A79D5">
                                  <w:pPr>
                                    <w:pStyle w:val="Caption"/>
                                  </w:pPr>
                                  <w:r w:rsidRPr="006C5465">
                                    <w:t>Photo Caption</w:t>
                                  </w:r>
                                </w:p>
                              </w:sdtContent>
                            </w:sdt>
                          </w:txbxContent>
                        </v:textbox>
                      </v:shape>
                      <w10:anchorlock/>
                    </v:group>
                  </w:pict>
                </mc:Fallback>
              </mc:AlternateContent>
            </w:r>
          </w:p>
        </w:tc>
      </w:tr>
      <w:tr w:rsidR="005C1AA1" w:rsidRPr="005D573E" w:rsidTr="00DD1D2A">
        <w:sdt>
          <w:sdtPr>
            <w:id w:val="1812126408"/>
            <w:placeholder>
              <w:docPart w:val="162CBE1E566C460096D67D39D64BEBB7"/>
            </w:placeholder>
            <w:temporary/>
            <w:showingPlcHdr/>
            <w15:appearance w15:val="hidden"/>
          </w:sdtPr>
          <w:sdtEndPr/>
          <w:sdtContent>
            <w:tc>
              <w:tcPr>
                <w:tcW w:w="2970" w:type="dxa"/>
                <w:gridSpan w:val="2"/>
                <w:tcBorders>
                  <w:right w:val="single" w:sz="2" w:space="0" w:color="D9D9D9" w:themeColor="background1" w:themeShade="D9"/>
                </w:tcBorders>
                <w:tcMar>
                  <w:top w:w="288" w:type="dxa"/>
                  <w:bottom w:w="216" w:type="dxa"/>
                  <w:right w:w="216" w:type="dxa"/>
                </w:tcMar>
                <w:vAlign w:val="center"/>
              </w:tcPr>
              <w:p w:rsidR="005C1AA1" w:rsidRPr="008D479C" w:rsidRDefault="005C1AA1" w:rsidP="008D479C">
                <w:r w:rsidRPr="008D479C">
                  <w:t xml:space="preserve">Lorem ipsum dolor sit amet, consectetur adipiscing elit. </w:t>
                </w:r>
                <w:r w:rsidRPr="00114786">
                  <w:rPr>
                    <w:lang w:val="it-IT"/>
                  </w:rPr>
                  <w:t xml:space="preserve">Etiam aliquet eu mi quis lacinia. Ut fermentum a magna ut eleifend. </w:t>
                </w:r>
                <w:r w:rsidRPr="008D479C">
                  <w:t>Integer convallis suscipit ante eu varius.</w:t>
                </w:r>
              </w:p>
            </w:tc>
          </w:sdtContent>
        </w:sdt>
        <w:sdt>
          <w:sdtPr>
            <w:id w:val="-751884039"/>
            <w:placeholder>
              <w:docPart w:val="1CB5DF782D7541F59AA4796E6D75F4F6"/>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rsidR="005C1AA1" w:rsidRPr="008D479C" w:rsidRDefault="005C1AA1" w:rsidP="008D479C">
                <w:r w:rsidRPr="00114786">
                  <w:rPr>
                    <w:lang w:val="it-IT"/>
                  </w:rPr>
                  <w:t xml:space="preserve">Nulla a erat eget nunc hendrerit ultrices eu nec nulla. Donec viverra leo aliquet, auctor quam id, convallis orci. Sed in molestie est. </w:t>
                </w:r>
                <w:r w:rsidRPr="008D479C">
                  <w:t>Cras ornare turpis at ligula posuer.</w:t>
                </w:r>
              </w:p>
            </w:tc>
          </w:sdtContent>
        </w:sdt>
        <w:tc>
          <w:tcPr>
            <w:tcW w:w="2790" w:type="dxa"/>
            <w:vMerge/>
            <w:tcBorders>
              <w:left w:val="single" w:sz="2" w:space="0" w:color="D9D9D9" w:themeColor="background1" w:themeShade="D9"/>
            </w:tcBorders>
          </w:tcPr>
          <w:p w:rsidR="005C1AA1" w:rsidRPr="005D573E" w:rsidRDefault="005C1AA1" w:rsidP="009F7A27"/>
        </w:tc>
        <w:tc>
          <w:tcPr>
            <w:tcW w:w="5672" w:type="dxa"/>
            <w:gridSpan w:val="3"/>
            <w:vMerge/>
          </w:tcPr>
          <w:p w:rsidR="005C1AA1" w:rsidRPr="005D573E" w:rsidRDefault="005C1AA1" w:rsidP="009F7A27"/>
        </w:tc>
      </w:tr>
      <w:tr w:rsidR="005C1AA1" w:rsidRPr="005D573E" w:rsidTr="00DD1D2A">
        <w:sdt>
          <w:sdtPr>
            <w:id w:val="-440998503"/>
            <w:placeholder>
              <w:docPart w:val="B1840C5EA8F14552893AE0F157559A7F"/>
            </w:placeholder>
            <w:temporary/>
            <w:showingPlcHdr/>
            <w15:appearance w15:val="hidden"/>
          </w:sdtPr>
          <w:sdtEndPr/>
          <w:sdtContent>
            <w:tc>
              <w:tcPr>
                <w:tcW w:w="5940" w:type="dxa"/>
                <w:gridSpan w:val="5"/>
                <w:tcBorders>
                  <w:right w:val="single" w:sz="2" w:space="0" w:color="D9D9D9" w:themeColor="background1" w:themeShade="D9"/>
                </w:tcBorders>
                <w:tcMar>
                  <w:top w:w="432" w:type="dxa"/>
                  <w:bottom w:w="432" w:type="dxa"/>
                </w:tcMar>
                <w:vAlign w:val="center"/>
              </w:tcPr>
              <w:p w:rsidR="005C1AA1" w:rsidRPr="005D573E" w:rsidRDefault="005C1AA1" w:rsidP="005C1AA1">
                <w:pPr>
                  <w:pStyle w:val="Quote2"/>
                </w:pPr>
                <w:r w:rsidRPr="006C5465">
                  <w:t>Story blurb goes here, vestibulum faucibus nulla eu est, vestibulum faucibus.</w:t>
                </w:r>
              </w:p>
            </w:tc>
          </w:sdtContent>
        </w:sdt>
        <w:tc>
          <w:tcPr>
            <w:tcW w:w="2790" w:type="dxa"/>
            <w:vMerge/>
            <w:tcBorders>
              <w:left w:val="single" w:sz="2" w:space="0" w:color="D9D9D9" w:themeColor="background1" w:themeShade="D9"/>
            </w:tcBorders>
          </w:tcPr>
          <w:p w:rsidR="005C1AA1" w:rsidRPr="005D573E" w:rsidRDefault="005C1AA1" w:rsidP="009F7A27"/>
        </w:tc>
        <w:tc>
          <w:tcPr>
            <w:tcW w:w="5672" w:type="dxa"/>
            <w:gridSpan w:val="3"/>
            <w:vMerge/>
          </w:tcPr>
          <w:p w:rsidR="005C1AA1" w:rsidRPr="005D573E" w:rsidRDefault="005C1AA1" w:rsidP="009F7A27"/>
        </w:tc>
      </w:tr>
      <w:tr w:rsidR="005C1AA1" w:rsidRPr="005D573E" w:rsidTr="00DD1D2A">
        <w:sdt>
          <w:sdtPr>
            <w:id w:val="795642864"/>
            <w:placeholder>
              <w:docPart w:val="586F967E12CC44399E577E591F4A64B9"/>
            </w:placeholder>
            <w:temporary/>
            <w:showingPlcHdr/>
            <w15:appearance w15:val="hidden"/>
          </w:sdtPr>
          <w:sdtEndPr/>
          <w:sdtContent>
            <w:tc>
              <w:tcPr>
                <w:tcW w:w="2970" w:type="dxa"/>
                <w:gridSpan w:val="2"/>
                <w:tcBorders>
                  <w:right w:val="single" w:sz="2" w:space="0" w:color="D9D9D9" w:themeColor="background1" w:themeShade="D9"/>
                </w:tcBorders>
                <w:tcMar>
                  <w:bottom w:w="288" w:type="dxa"/>
                  <w:right w:w="216" w:type="dxa"/>
                </w:tcMar>
              </w:tcPr>
              <w:p w:rsidR="005C1AA1" w:rsidRPr="008D479C" w:rsidRDefault="005C1AA1" w:rsidP="008D479C">
                <w:r w:rsidRPr="008D479C">
                  <w:t xml:space="preserve">Lorem ipsum dolor sit amet, consectetur adipiscing elit. </w:t>
                </w:r>
                <w:r w:rsidRPr="00114786">
                  <w:rPr>
                    <w:lang w:val="it-IT"/>
                  </w:rPr>
                  <w:t xml:space="preserve">Etiam aliquet eu mi quis lacinia. Ut fermentum a </w:t>
                </w:r>
                <w:r w:rsidRPr="00114786">
                  <w:rPr>
                    <w:lang w:val="it-IT"/>
                  </w:rPr>
                  <w:lastRenderedPageBreak/>
                  <w:t xml:space="preserve">magna ut eleifend. </w:t>
                </w:r>
                <w:r w:rsidRPr="008D479C">
                  <w:t>Integer convallis.</w:t>
                </w:r>
              </w:p>
            </w:tc>
          </w:sdtContent>
        </w:sdt>
        <w:sdt>
          <w:sdtPr>
            <w:id w:val="1985746324"/>
            <w:placeholder>
              <w:docPart w:val="586F967E12CC44399E577E591F4A64B9"/>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rsidR="005C1AA1" w:rsidRPr="008D479C" w:rsidRDefault="001349BF" w:rsidP="008D479C">
                <w:r w:rsidRPr="008D479C">
                  <w:t xml:space="preserve">Lorem ipsum dolor sit amet, consectetur adipiscing elit. </w:t>
                </w:r>
                <w:r w:rsidRPr="00114786">
                  <w:rPr>
                    <w:lang w:val="it-IT"/>
                  </w:rPr>
                  <w:t xml:space="preserve">Etiam aliquet eu mi quis lacinia. Ut fermentum </w:t>
                </w:r>
                <w:r w:rsidRPr="00114786">
                  <w:rPr>
                    <w:lang w:val="it-IT"/>
                  </w:rPr>
                  <w:lastRenderedPageBreak/>
                  <w:t xml:space="preserve">a magna ut eleifend. </w:t>
                </w:r>
                <w:r w:rsidRPr="008D479C">
                  <w:t>Integer convallis.</w:t>
                </w:r>
              </w:p>
            </w:tc>
          </w:sdtContent>
        </w:sdt>
        <w:tc>
          <w:tcPr>
            <w:tcW w:w="2790" w:type="dxa"/>
            <w:vMerge/>
            <w:tcBorders>
              <w:left w:val="single" w:sz="2" w:space="0" w:color="D9D9D9" w:themeColor="background1" w:themeShade="D9"/>
            </w:tcBorders>
          </w:tcPr>
          <w:p w:rsidR="005C1AA1" w:rsidRPr="005D573E" w:rsidRDefault="005C1AA1" w:rsidP="009F7A27"/>
        </w:tc>
        <w:tc>
          <w:tcPr>
            <w:tcW w:w="5672" w:type="dxa"/>
            <w:gridSpan w:val="3"/>
            <w:vMerge/>
          </w:tcPr>
          <w:p w:rsidR="005C1AA1" w:rsidRPr="005D573E" w:rsidRDefault="005C1AA1" w:rsidP="009F7A27"/>
        </w:tc>
      </w:tr>
      <w:tr w:rsidR="009A79D5" w:rsidRPr="00DD1D2A" w:rsidTr="00DD1D2A">
        <w:sdt>
          <w:sdtPr>
            <w:id w:val="1200977980"/>
            <w:placeholder>
              <w:docPart w:val="6400E197C168451DAB2F89B17C4CB005"/>
            </w:placeholder>
            <w:temporary/>
            <w:showingPlcHdr/>
            <w15:appearance w15:val="hidden"/>
          </w:sdtPr>
          <w:sdtEndPr/>
          <w:sdtContent>
            <w:tc>
              <w:tcPr>
                <w:tcW w:w="14402" w:type="dxa"/>
                <w:gridSpan w:val="9"/>
                <w:shd w:val="clear" w:color="auto" w:fill="F2F2F2" w:themeFill="background1" w:themeFillShade="F2"/>
                <w:tcMar>
                  <w:top w:w="288" w:type="dxa"/>
                  <w:bottom w:w="360" w:type="dxa"/>
                </w:tcMar>
                <w:vAlign w:val="center"/>
              </w:tcPr>
              <w:p w:rsidR="009A79D5" w:rsidRPr="00DD1D2A" w:rsidRDefault="009A79D5" w:rsidP="00DD1D2A">
                <w:pPr>
                  <w:pStyle w:val="Heading5"/>
                </w:pPr>
                <w:r w:rsidRPr="00DD1D2A">
                  <w:t>Story Italic Headline Option</w:t>
                </w:r>
              </w:p>
            </w:tc>
          </w:sdtContent>
        </w:sdt>
      </w:tr>
      <w:tr w:rsidR="009A79D5" w:rsidRPr="005D573E" w:rsidTr="00DD1D2A">
        <w:sdt>
          <w:sdtPr>
            <w:id w:val="-2133011702"/>
            <w:placeholder>
              <w:docPart w:val="36D4F708861C4864A1F02698024C3AEC"/>
            </w:placeholder>
            <w:temporary/>
            <w:showingPlcHdr/>
            <w15:appearance w15:val="hidden"/>
          </w:sdtPr>
          <w:sdtEndPr/>
          <w:sdtContent>
            <w:tc>
              <w:tcPr>
                <w:tcW w:w="3240" w:type="dxa"/>
                <w:gridSpan w:val="3"/>
                <w:shd w:val="clear" w:color="auto" w:fill="F2F2F2" w:themeFill="background1" w:themeFillShade="F2"/>
                <w:tcMar>
                  <w:bottom w:w="432" w:type="dxa"/>
                </w:tcMar>
              </w:tcPr>
              <w:p w:rsidR="009A79D5" w:rsidRPr="002F1824" w:rsidRDefault="009A79D5" w:rsidP="008D479C">
                <w:pPr>
                  <w:pStyle w:val="Startertext"/>
                  <w:rPr>
                    <w:lang w:val="it-IT"/>
                  </w:rPr>
                </w:pPr>
                <w:r w:rsidRPr="00114786">
                  <w:rPr>
                    <w:lang w:val="it-IT"/>
                  </w:rPr>
                  <w:t>Donec sed malesuada orci. Vestibulum faucibus nulla eu est venenatis egestas. Mauris congue dolor et dolor commodo gravida. Fusce eu suscipit lacus.</w:t>
                </w:r>
              </w:p>
            </w:tc>
          </w:sdtContent>
        </w:sdt>
        <w:tc>
          <w:tcPr>
            <w:tcW w:w="1560" w:type="dxa"/>
            <w:tcBorders>
              <w:right w:val="single" w:sz="2" w:space="0" w:color="D9D9D9" w:themeColor="background1" w:themeShade="D9"/>
            </w:tcBorders>
            <w:shd w:val="clear" w:color="auto" w:fill="F2F2F2" w:themeFill="background1" w:themeFillShade="F2"/>
            <w:tcMar>
              <w:bottom w:w="432" w:type="dxa"/>
            </w:tcMar>
          </w:tcPr>
          <w:p w:rsidR="008D479C" w:rsidRDefault="008D479C" w:rsidP="009A79D5">
            <w:pPr>
              <w:pStyle w:val="Startertext"/>
            </w:pPr>
            <w:r>
              <w:rPr>
                <w:noProof/>
              </w:rPr>
              <w:drawing>
                <wp:inline distT="0" distB="0" distL="0" distR="0" wp14:anchorId="2A110A7F" wp14:editId="42CF2E19">
                  <wp:extent cx="764540" cy="911747"/>
                  <wp:effectExtent l="0" t="0" r="0" b="3175"/>
                  <wp:docPr id="132" name="Picture 132" descr="Portrait of 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Portrait of a woman"/>
                          <pic:cNvPicPr>
                            <a:picLocks noChangeAspect="1"/>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pic:blipFill>
                        <pic:spPr>
                          <a:xfrm>
                            <a:off x="0" y="0"/>
                            <a:ext cx="764540" cy="911747"/>
                          </a:xfrm>
                          <a:prstGeom prst="rect">
                            <a:avLst/>
                          </a:prstGeom>
                        </pic:spPr>
                      </pic:pic>
                    </a:graphicData>
                  </a:graphic>
                </wp:inline>
              </w:drawing>
            </w:r>
          </w:p>
          <w:sdt>
            <w:sdtPr>
              <w:id w:val="-2059073320"/>
              <w:placeholder>
                <w:docPart w:val="61F141900D504D299EA7E82F535BBD6D"/>
              </w:placeholder>
              <w:temporary/>
              <w:showingPlcHdr/>
              <w15:appearance w15:val="hidden"/>
            </w:sdtPr>
            <w:sdtEndPr/>
            <w:sdtContent>
              <w:p w:rsidR="009A79D5" w:rsidRPr="008D479C" w:rsidRDefault="00114786" w:rsidP="008D479C">
                <w:pPr>
                  <w:pStyle w:val="Caption"/>
                </w:pPr>
                <w:r w:rsidRPr="00114786">
                  <w:t>Mirjam Nilsson</w:t>
                </w:r>
              </w:p>
            </w:sdtContent>
          </w:sdt>
        </w:tc>
        <w:sdt>
          <w:sdtPr>
            <w:id w:val="-1973437923"/>
            <w:placeholder>
              <w:docPart w:val="A22812D55DE743EB8F3C06B210C74C3F"/>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rsidR="009A79D5" w:rsidRPr="008D479C" w:rsidRDefault="009A79D5" w:rsidP="008D479C">
                <w:r w:rsidRPr="00114786">
                  <w:rPr>
                    <w:lang w:val="it-IT"/>
                  </w:rPr>
                  <w:t xml:space="preserve">Donec sed malesuada orci. Vestibulum faucibus nulla eu est venenatis egestas. Mauris congue dolor et dolor commodo gravida. Fusce eu suscipit lacus, id egestas nisi. Ut nec dapibus sapien, id cursus risus. </w:t>
                </w:r>
                <w:r w:rsidRPr="008D479C">
                  <w:t xml:space="preserve">Nullam porttitor, mauris sit amet laoreet ultricies, nulla nibh iaculis tortor, eu congue nisi justo in lorem. </w:t>
                </w:r>
                <w:r w:rsidRPr="00114786">
                  <w:rPr>
                    <w:lang w:val="it-IT"/>
                  </w:rPr>
                  <w:t xml:space="preserve">Pellentesque vel congue ante. Suspendisse pretium sem est, a tincidunt nunc dictum a. In mattis arcu dui, non pretium risus convallis quis. Morbi ornare condimentum pharetra. Vestibulum vitae posuere risus, at viverra metus. </w:t>
                </w:r>
                <w:r w:rsidRPr="008D479C">
                  <w:t>Quisque congue, ligula at vulputate blandit, urna ante cursus ligula, bibendum blandit velit nunc nec felis.</w:t>
                </w:r>
              </w:p>
            </w:tc>
          </w:sdtContent>
        </w:sdt>
        <w:sdt>
          <w:sdtPr>
            <w:id w:val="604235168"/>
            <w:placeholder>
              <w:docPart w:val="40C4B5C09E1746029E267EC7A67D3BF0"/>
            </w:placeholder>
            <w:temporary/>
            <w:showingPlcHdr/>
            <w15:appearance w15:val="hidden"/>
          </w:sdtPr>
          <w:sdtEndPr/>
          <w:sdtContent>
            <w:tc>
              <w:tcPr>
                <w:tcW w:w="4801" w:type="dxa"/>
                <w:gridSpan w:val="2"/>
                <w:tcBorders>
                  <w:left w:val="single" w:sz="2" w:space="0" w:color="D9D9D9" w:themeColor="background1" w:themeShade="D9"/>
                </w:tcBorders>
                <w:shd w:val="clear" w:color="auto" w:fill="F2F2F2" w:themeFill="background1" w:themeFillShade="F2"/>
                <w:tcMar>
                  <w:bottom w:w="432" w:type="dxa"/>
                </w:tcMar>
              </w:tcPr>
              <w:p w:rsidR="009A79D5" w:rsidRPr="008D479C" w:rsidRDefault="009A79D5" w:rsidP="008D479C">
                <w:r w:rsidRPr="00114786">
                  <w:rPr>
                    <w:lang w:val="it-IT"/>
                  </w:rPr>
                  <w:t xml:space="preserve">Donec sed malesuada orci. Vestibulum faucibus nulla eu est venenatis egestas. Mauris congue dolor et dolor commodo gravida. Fusce eu suscipit lacus, id egestas nisi. Ut nec dapibus sapien, id cursus risus. </w:t>
                </w:r>
                <w:r w:rsidRPr="008D479C">
                  <w:t xml:space="preserve">Nullam porttitor, mauris sit amet laoreet ultricies, nulla nibh iaculis tortor, eu congue nisi justo in lorem. </w:t>
                </w:r>
                <w:r w:rsidRPr="00114786">
                  <w:rPr>
                    <w:lang w:val="it-IT"/>
                  </w:rPr>
                  <w:t xml:space="preserve">Pellentesque vel congue ante. Suspendisse pretium sem est, a tincidunt nunc dictum a. In mattis arcu dui, non pretium risus convallis quis. Morbi ornare condimentum pharetra. Vestibulum vitae posuere risus, at viverra metus. </w:t>
                </w:r>
                <w:r w:rsidRPr="008D479C">
                  <w:t>Quisque congue, ligula at vulputate blandit, urna ante cursus ligula, bibendum blandit velit.</w:t>
                </w:r>
              </w:p>
            </w:tc>
          </w:sdtContent>
        </w:sdt>
      </w:tr>
      <w:tr w:rsidR="009A79D5" w:rsidRPr="005D573E" w:rsidTr="00DD1D2A">
        <w:tc>
          <w:tcPr>
            <w:tcW w:w="8730" w:type="dxa"/>
            <w:gridSpan w:val="6"/>
            <w:vMerge w:val="restart"/>
            <w:tcMar>
              <w:top w:w="432" w:type="dxa"/>
            </w:tcMar>
          </w:tcPr>
          <w:p w:rsidR="009A79D5" w:rsidRPr="005D573E" w:rsidRDefault="009A79D5" w:rsidP="009A79D5">
            <w:r w:rsidRPr="005D573E">
              <w:rPr>
                <w:noProof/>
              </w:rPr>
              <w:drawing>
                <wp:inline distT="0" distB="0" distL="0" distR="0" wp14:anchorId="01A12B28" wp14:editId="21285764">
                  <wp:extent cx="5169419" cy="3238227"/>
                  <wp:effectExtent l="0" t="0" r="0" b="635"/>
                  <wp:docPr id="158" name="Picture 158" descr="Man looking through a mechanical engineered i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Man looking through a mechanical engineered invention"/>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5169419" cy="3238227"/>
                          </a:xfrm>
                          <a:prstGeom prst="rect">
                            <a:avLst/>
                          </a:prstGeom>
                        </pic:spPr>
                      </pic:pic>
                    </a:graphicData>
                  </a:graphic>
                </wp:inline>
              </w:drawing>
            </w:r>
          </w:p>
        </w:tc>
        <w:tc>
          <w:tcPr>
            <w:tcW w:w="5672" w:type="dxa"/>
            <w:gridSpan w:val="3"/>
            <w:tcMar>
              <w:top w:w="432" w:type="dxa"/>
            </w:tcMar>
          </w:tcPr>
          <w:sdt>
            <w:sdtPr>
              <w:id w:val="409584840"/>
              <w:placeholder>
                <w:docPart w:val="220E1239A2DC49D4BBB297552F3D2CD7"/>
              </w:placeholder>
              <w:temporary/>
              <w:showingPlcHdr/>
              <w15:appearance w15:val="hidden"/>
            </w:sdtPr>
            <w:sdtEndPr/>
            <w:sdtContent>
              <w:p w:rsidR="009A79D5" w:rsidRPr="002F1824" w:rsidRDefault="009A79D5" w:rsidP="002F1824">
                <w:pPr>
                  <w:pStyle w:val="Heading6"/>
                </w:pPr>
                <w:r w:rsidRPr="002F1824">
                  <w:t>A CREATIVE HEADLINE LOREM IPSUM</w:t>
                </w:r>
              </w:p>
            </w:sdtContent>
          </w:sdt>
          <w:p w:rsidR="009A79D5" w:rsidRPr="00916669" w:rsidRDefault="009A79D5" w:rsidP="00916669">
            <w:r w:rsidRPr="00916669">
              <w:rPr>
                <w:noProof/>
              </w:rPr>
              <mc:AlternateContent>
                <mc:Choice Requires="wps">
                  <w:drawing>
                    <wp:inline distT="0" distB="0" distL="0" distR="0" wp14:anchorId="2EA63A39" wp14:editId="23AD56CB">
                      <wp:extent cx="3488217" cy="0"/>
                      <wp:effectExtent l="0" t="19050" r="55245" b="38100"/>
                      <wp:docPr id="178" name="Straight Connector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CEAA4F" id="Straight Connector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" strokecolor="#0a249b [3204]" strokeweight="5pt">
                      <v:stroke linestyle="thickThin" joinstyle="miter"/>
                      <o:lock v:ext="edit" shapetype="f"/>
                      <w10:anchorlock/>
                    </v:line>
                  </w:pict>
                </mc:Fallback>
              </mc:AlternateContent>
            </w:r>
          </w:p>
          <w:sdt>
            <w:sdtPr>
              <w:id w:val="-375626040"/>
              <w:placeholder>
                <w:docPart w:val="A1B509860D81494CBCE3C09F783D68C3"/>
              </w:placeholder>
              <w:temporary/>
              <w:showingPlcHdr/>
              <w15:appearance w15:val="hidden"/>
            </w:sdtPr>
            <w:sdtEndPr/>
            <w:sdtContent>
              <w:p w:rsidR="009A79D5" w:rsidRPr="00114786" w:rsidRDefault="009A79D5" w:rsidP="002F1824">
                <w:pPr>
                  <w:pStyle w:val="Startertext"/>
                  <w:rPr>
                    <w:lang w:val="it-IT"/>
                  </w:rPr>
                </w:pPr>
                <w:r w:rsidRPr="00114786">
                  <w:rPr>
                    <w:lang w:val="it-IT"/>
                  </w:rPr>
                  <w:t>Vestibulum faucibus nulla eu est venenatis egestas. Mauris congue dolor et dolor commodo gravida.</w:t>
                </w:r>
              </w:p>
            </w:sdtContent>
          </w:sdt>
          <w:sdt>
            <w:sdtPr>
              <w:id w:val="2104146199"/>
              <w:placeholder>
                <w:docPart w:val="8C84F0911D8F44E58509E867084533F8"/>
              </w:placeholder>
              <w:temporary/>
              <w:showingPlcHdr/>
              <w15:appearance w15:val="hidden"/>
            </w:sdtPr>
            <w:sdtEndPr/>
            <w:sdtContent>
              <w:p w:rsidR="009A79D5" w:rsidRPr="00916669" w:rsidRDefault="009A79D5" w:rsidP="00916669">
                <w:pPr>
                  <w:pStyle w:val="Byline"/>
                </w:pPr>
                <w:r w:rsidRPr="002F1824">
                  <w:t>Written by Mirjam Nilsson</w:t>
                </w:r>
              </w:p>
            </w:sdtContent>
          </w:sdt>
        </w:tc>
      </w:tr>
      <w:tr w:rsidR="009A79D5" w:rsidRPr="005D573E" w:rsidTr="00DD1D2A">
        <w:tc>
          <w:tcPr>
            <w:tcW w:w="8730" w:type="dxa"/>
            <w:gridSpan w:val="6"/>
            <w:vMerge/>
          </w:tcPr>
          <w:p w:rsidR="009A79D5" w:rsidRPr="005D573E" w:rsidRDefault="009A79D5" w:rsidP="009A79D5"/>
        </w:tc>
        <w:sdt>
          <w:sdtPr>
            <w:id w:val="1381515752"/>
            <w:placeholder>
              <w:docPart w:val="867DBA0AE472425D9E4002D417D9606C"/>
            </w:placeholder>
            <w:temporary/>
            <w:showingPlcHdr/>
            <w15:appearance w15:val="hidden"/>
          </w:sdtPr>
          <w:sdtEndPr/>
          <w:sdtContent>
            <w:tc>
              <w:tcPr>
                <w:tcW w:w="2791" w:type="dxa"/>
                <w:gridSpan w:val="2"/>
                <w:tcMar>
                  <w:top w:w="288" w:type="dxa"/>
                </w:tcMar>
              </w:tcPr>
              <w:p w:rsidR="009A79D5" w:rsidRPr="002F1824" w:rsidRDefault="009A79D5" w:rsidP="00DD1D2A">
                <w:pPr>
                  <w:rPr>
                    <w:lang w:val="it-IT"/>
                  </w:rPr>
                </w:pPr>
                <w:r w:rsidRPr="00916669">
                  <w:t xml:space="preserve">Lorem ipsum dolor sit amet, consectetur adipiscing elit. </w:t>
                </w:r>
                <w:r w:rsidRPr="00114786">
                  <w:rPr>
                    <w:lang w:val="it-IT"/>
                  </w:rPr>
                  <w:t>Etiam aliquet eu mi quis lacinia. Donec gui verso viverra leo aliquet, gui verso aliquet, auctor.</w:t>
                </w:r>
              </w:p>
            </w:tc>
          </w:sdtContent>
        </w:sdt>
        <w:tc>
          <w:tcPr>
            <w:tcW w:w="2881" w:type="dxa"/>
            <w:tcMar>
              <w:top w:w="288" w:type="dxa"/>
            </w:tcMar>
          </w:tcPr>
          <w:sdt>
            <w:sdtPr>
              <w:id w:val="-1146198430"/>
              <w:placeholder>
                <w:docPart w:val="605512910341458D98E4C2C542F2781F"/>
              </w:placeholder>
              <w:temporary/>
              <w:showingPlcHdr/>
              <w15:appearance w15:val="hidden"/>
            </w:sdtPr>
            <w:sdtEndPr/>
            <w:sdtContent>
              <w:p w:rsidR="009A79D5" w:rsidRPr="00916669" w:rsidRDefault="009A79D5" w:rsidP="00DD1D2A">
                <w:r w:rsidRPr="00114786">
                  <w:rPr>
                    <w:lang w:val="it-IT"/>
                  </w:rPr>
                  <w:t xml:space="preserve">Nulla a erat eget nunc hendrerit ultrices eu nec nulla.  Donec gui verso viverra leo aliquet, auctor quam id, convallis orci. </w:t>
                </w:r>
                <w:r w:rsidRPr="00916669">
                  <w:t>Sed in molestie est.</w:t>
                </w:r>
              </w:p>
            </w:sdtContent>
          </w:sdt>
          <w:sdt>
            <w:sdtPr>
              <w:id w:val="-1873213578"/>
              <w:placeholder>
                <w:docPart w:val="90EACE9927344FE69B207DD6F0B3F371"/>
              </w:placeholder>
              <w:temporary/>
              <w:showingPlcHdr/>
              <w15:appearance w15:val="hidden"/>
            </w:sdtPr>
            <w:sdtEndPr/>
            <w:sdtContent>
              <w:p w:rsidR="009A79D5" w:rsidRPr="00916669" w:rsidRDefault="009A79D5" w:rsidP="00DD1D2A">
                <w:pPr>
                  <w:pStyle w:val="More2"/>
                </w:pPr>
                <w:r w:rsidRPr="00916669">
                  <w:t>Continues on P3</w:t>
                </w:r>
              </w:p>
            </w:sdtContent>
          </w:sdt>
        </w:tc>
      </w:tr>
    </w:tbl>
    <w:p w:rsidR="00CB3692" w:rsidRPr="005D573E" w:rsidRDefault="00CB3692" w:rsidP="009F7A27">
      <w:r w:rsidRPr="005D573E">
        <w:br w:type="page"/>
      </w:r>
    </w:p>
    <w:tbl>
      <w:tblPr>
        <w:tblW w:w="5000" w:type="pct"/>
        <w:tblLayout w:type="fixed"/>
        <w:tblCellMar>
          <w:left w:w="115" w:type="dxa"/>
          <w:right w:w="115" w:type="dxa"/>
        </w:tblCellMar>
        <w:tblLook w:val="0600" w:firstRow="0" w:lastRow="0" w:firstColumn="0" w:lastColumn="0" w:noHBand="1" w:noVBand="1"/>
      </w:tblPr>
      <w:tblGrid>
        <w:gridCol w:w="856"/>
        <w:gridCol w:w="1274"/>
        <w:gridCol w:w="2175"/>
        <w:gridCol w:w="1126"/>
        <w:gridCol w:w="1051"/>
        <w:gridCol w:w="2158"/>
        <w:gridCol w:w="11"/>
        <w:gridCol w:w="2149"/>
      </w:tblGrid>
      <w:tr w:rsidR="001A4977" w:rsidRPr="005D573E" w:rsidTr="001006A8">
        <w:tc>
          <w:tcPr>
            <w:tcW w:w="8611" w:type="dxa"/>
            <w:gridSpan w:val="5"/>
            <w:shd w:val="clear" w:color="auto" w:fill="auto"/>
            <w:tcMar>
              <w:bottom w:w="144" w:type="dxa"/>
            </w:tcMar>
          </w:tcPr>
          <w:p w:rsidR="001A4977" w:rsidRPr="005D573E" w:rsidRDefault="001A4977" w:rsidP="00D05BDA">
            <w:pPr>
              <w:rPr>
                <w:sz w:val="6"/>
                <w:szCs w:val="6"/>
              </w:rPr>
            </w:pPr>
            <w:r w:rsidRPr="005D573E">
              <w:rPr>
                <w:noProof/>
                <w:sz w:val="6"/>
                <w:szCs w:val="6"/>
              </w:rPr>
              <w:lastRenderedPageBreak/>
              <mc:AlternateContent>
                <mc:Choice Requires="wps">
                  <w:drawing>
                    <wp:inline distT="0" distB="0" distL="0" distR="0" wp14:anchorId="34D0D2B0" wp14:editId="4BE77DD1">
                      <wp:extent cx="5314802" cy="0"/>
                      <wp:effectExtent l="0" t="0" r="0" b="0"/>
                      <wp:docPr id="61" name="Straight Connector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AF7AA4" id="Straight Connector 61"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" strokecolor="#bfbfbf [2412]" strokeweight="2pt">
                      <v:stroke linestyle="thinThin" joinstyle="miter"/>
                      <o:lock v:ext="edit" shapetype="f"/>
                      <w10:anchorlock/>
                    </v:line>
                  </w:pict>
                </mc:Fallback>
              </mc:AlternateContent>
            </w:r>
          </w:p>
        </w:tc>
        <w:tc>
          <w:tcPr>
            <w:tcW w:w="5791" w:type="dxa"/>
            <w:gridSpan w:val="3"/>
            <w:vMerge w:val="restart"/>
            <w:shd w:val="clear" w:color="auto" w:fill="262626" w:themeFill="text1" w:themeFillTint="D9"/>
            <w:tcMar>
              <w:left w:w="216" w:type="dxa"/>
              <w:right w:w="216" w:type="dxa"/>
            </w:tcMar>
          </w:tcPr>
          <w:sdt>
            <w:sdtPr>
              <w:id w:val="272831822"/>
              <w:placeholder>
                <w:docPart w:val="C8D7726507934542AC139387EC140841"/>
              </w:placeholder>
              <w:temporary/>
              <w:showingPlcHdr/>
              <w15:appearance w15:val="hidden"/>
            </w:sdtPr>
            <w:sdtEndPr/>
            <w:sdtContent>
              <w:p w:rsidR="001A4977" w:rsidRPr="004D61E0" w:rsidRDefault="001A4977" w:rsidP="004D61E0">
                <w:pPr>
                  <w:pStyle w:val="Headline"/>
                </w:pPr>
                <w:r w:rsidRPr="004D61E0">
                  <w:t>Second Page Headline</w:t>
                </w:r>
              </w:p>
            </w:sdtContent>
          </w:sdt>
          <w:p w:rsidR="001A4977" w:rsidRPr="005D573E" w:rsidRDefault="001A4977" w:rsidP="003F01F5">
            <w:r w:rsidRPr="005D573E">
              <w:rPr>
                <w:noProof/>
              </w:rPr>
              <mc:AlternateContent>
                <mc:Choice Requires="wps">
                  <w:drawing>
                    <wp:inline distT="0" distB="0" distL="0" distR="0" wp14:anchorId="400AEFF6" wp14:editId="0AD28D20">
                      <wp:extent cx="3287548" cy="0"/>
                      <wp:effectExtent l="0" t="19050" r="46355" b="38100"/>
                      <wp:docPr id="57" name="Straight Connector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9F7951" id="Straight Connector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" strokecolor="white [3212]" strokeweight="5pt">
                      <v:stroke linestyle="thickThin" joinstyle="miter"/>
                      <o:lock v:ext="edit" shapetype="f"/>
                      <w10:anchorlock/>
                    </v:line>
                  </w:pict>
                </mc:Fallback>
              </mc:AlternateContent>
            </w:r>
          </w:p>
          <w:sdt>
            <w:sdtPr>
              <w:id w:val="-420108440"/>
              <w:placeholder>
                <w:docPart w:val="8920EBB20C2F418AA6D0E3DB3AC7FA5F"/>
              </w:placeholder>
              <w:temporary/>
              <w:showingPlcHdr/>
              <w15:appearance w15:val="hidden"/>
            </w:sdtPr>
            <w:sdtEndPr/>
            <w:sdtContent>
              <w:p w:rsidR="001A4977" w:rsidRPr="004D61E0" w:rsidRDefault="001A4977" w:rsidP="004D61E0">
                <w:pPr>
                  <w:pStyle w:val="Bylinelight"/>
                </w:pPr>
                <w:r w:rsidRPr="004D61E0">
                  <w:rPr>
                    <w:rStyle w:val="PlaceholderText"/>
                    <w:color w:val="FFFFFF" w:themeColor="background1"/>
                  </w:rPr>
                  <w:t>Written by Mirjam Nilsson</w:t>
                </w:r>
              </w:p>
            </w:sdtContent>
          </w:sdt>
          <w:sdt>
            <w:sdtPr>
              <w:id w:val="1571225096"/>
              <w:placeholder>
                <w:docPart w:val="CE07459020A7412D970C27B03F04114B"/>
              </w:placeholder>
              <w:temporary/>
              <w:showingPlcHdr/>
              <w15:appearance w15:val="hidden"/>
            </w:sdtPr>
            <w:sdtEndPr/>
            <w:sdtContent>
              <w:p w:rsidR="001A4977" w:rsidRPr="004D61E0" w:rsidRDefault="001A4977" w:rsidP="00D16123">
                <w:pPr>
                  <w:pStyle w:val="Heading8"/>
                </w:pPr>
                <w:r w:rsidRPr="004D61E0">
                  <w:t>Main story blurb goes here, vestibulum faucibus nulla eu est,</w:t>
                </w:r>
              </w:p>
            </w:sdtContent>
          </w:sdt>
          <w:p w:rsidR="001A4977" w:rsidRPr="005D573E" w:rsidRDefault="001A4977" w:rsidP="003F01F5">
            <w:r w:rsidRPr="005D573E">
              <w:rPr>
                <w:noProof/>
              </w:rPr>
              <mc:AlternateContent>
                <mc:Choice Requires="wpg">
                  <w:drawing>
                    <wp:inline distT="0" distB="0" distL="0" distR="0" wp14:anchorId="0734BD80" wp14:editId="4A7CC211">
                      <wp:extent cx="3383280" cy="2024640"/>
                      <wp:effectExtent l="0" t="0" r="7620" b="0"/>
                      <wp:docPr id="58" name="Group 58" descr="chemists working in a lab"/>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280" cy="2024640"/>
                                <a:chOff x="0" y="0"/>
                                <a:chExt cx="3484245" cy="2085764"/>
                              </a:xfrm>
                            </wpg:grpSpPr>
                            <pic:pic xmlns:pic="http://schemas.openxmlformats.org/drawingml/2006/picture">
                              <pic:nvPicPr>
                                <pic:cNvPr id="59" name="Picture 59" descr="Man in factory"/>
                                <pic:cNvPicPr>
                                  <a:picLocks noChangeAspect="1"/>
                                </pic:cNvPicPr>
                              </pic:nvPicPr>
                              <pic:blipFill rotWithShape="1">
                                <a:blip r:embed="rId25" cstate="print">
                                  <a:extLst>
                                    <a:ext uri="{28A0092B-C50C-407E-A947-70E740481C1C}">
                                      <a14:useLocalDpi xmlns:a14="http://schemas.microsoft.com/office/drawing/2010/main" val="0"/>
                                    </a:ext>
                                  </a:extLst>
                                </a:blip>
                                <a:srcRect r="-26"/>
                                <a:stretch/>
                              </pic:blipFill>
                              <pic:spPr>
                                <a:xfrm>
                                  <a:off x="0" y="0"/>
                                  <a:ext cx="3484245" cy="2063115"/>
                                </a:xfrm>
                                <a:prstGeom prst="rect">
                                  <a:avLst/>
                                </a:prstGeom>
                              </pic:spPr>
                            </pic:pic>
                            <wps:wsp>
                              <wps:cNvPr id="60" name="TextBox 76"/>
                              <wps:cNvSpPr txBox="1"/>
                              <wps:spPr>
                                <a:xfrm>
                                  <a:off x="0" y="1769534"/>
                                  <a:ext cx="3484245" cy="316230"/>
                                </a:xfrm>
                                <a:prstGeom prst="rect">
                                  <a:avLst/>
                                </a:prstGeom>
                                <a:solidFill>
                                  <a:schemeClr val="bg1">
                                    <a:lumMod val="85000"/>
                                  </a:schemeClr>
                                </a:solidFill>
                              </wps:spPr>
                              <wps:txbx>
                                <w:txbxContent>
                                  <w:sdt>
                                    <w:sdtPr>
                                      <w:id w:val="1884750019"/>
                                      <w:placeholder>
                                        <w:docPart w:val="EED2F46B0E1942549735578AAC66A1A9"/>
                                      </w:placeholder>
                                      <w:temporary/>
                                      <w:showingPlcHdr/>
                                      <w15:appearance w15:val="hidden"/>
                                    </w:sdtPr>
                                    <w:sdtEndPr/>
                                    <w:sdtContent>
                                      <w:p w:rsidR="001A4977" w:rsidRPr="004D61E0" w:rsidRDefault="001A4977" w:rsidP="004D61E0">
                                        <w:pPr>
                                          <w:pStyle w:val="Caption"/>
                                        </w:pPr>
                                        <w:r w:rsidRPr="004D61E0">
                                          <w:t>Photo Caption</w:t>
                                        </w:r>
                                      </w:p>
                                    </w:sdtContent>
                                  </w:sdt>
                                </w:txbxContent>
                              </wps:txbx>
                              <wps:bodyPr wrap="square" rtlCol="0" anchor="ctr">
                                <a:noAutofit/>
                              </wps:bodyPr>
                            </wps:wsp>
                          </wpg:wgp>
                        </a:graphicData>
                      </a:graphic>
                    </wp:inline>
                  </w:drawing>
                </mc:Choice>
                <mc:Fallback>
                  <w:pict>
                    <v:group w14:anchorId="0734BD80" id="Group 58" o:spid="_x0000_s1029" alt="chemists working in a lab" style="width:266.4pt;height:159.4pt;mso-position-horizontal-relative:char;mso-position-vertical-relative:line" coordsize="34842,2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">
                      <o:lock v:ext="edit" aspectratio="t"/>
                      <v:shape id="Picture 59" o:spid="_x0000_s1030" type="#_x0000_t75" alt="Man in factory" style="position:absolute;width:34842;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">
                        <v:imagedata r:id="rId26" o:title="Man in factory" cropright="-17f"/>
                      </v:shape>
                      <v:shape id="TextBox 76" o:spid="_x0000_s1031" type="#_x0000_t202" style="position:absolute;top:17695;width:34842;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" fillcolor="#d8d8d8 [2732]" stroked="f">
                        <v:textbox>
                          <w:txbxContent>
                            <w:sdt>
                              <w:sdtPr>
                                <w:id w:val="1884750019"/>
                                <w:placeholder>
                                  <w:docPart w:val="EED2F46B0E1942549735578AAC66A1A9"/>
                                </w:placeholder>
                                <w:temporary/>
                                <w:showingPlcHdr/>
                                <w15:appearance w15:val="hidden"/>
                              </w:sdtPr>
                              <w:sdtEndPr/>
                              <w:sdtContent>
                                <w:p w:rsidR="001A4977" w:rsidRPr="004D61E0" w:rsidRDefault="001A4977" w:rsidP="004D61E0">
                                  <w:pPr>
                                    <w:pStyle w:val="Caption"/>
                                  </w:pPr>
                                  <w:r w:rsidRPr="004D61E0">
                                    <w:t>Photo Caption</w:t>
                                  </w:r>
                                </w:p>
                              </w:sdtContent>
                            </w:sdt>
                          </w:txbxContent>
                        </v:textbox>
                      </v:shape>
                      <w10:anchorlock/>
                    </v:group>
                  </w:pict>
                </mc:Fallback>
              </mc:AlternateContent>
            </w:r>
          </w:p>
        </w:tc>
      </w:tr>
      <w:tr w:rsidR="001A4977" w:rsidRPr="005D573E" w:rsidTr="00E6519F">
        <w:sdt>
          <w:sdtPr>
            <w:id w:val="-58325311"/>
            <w:placeholder>
              <w:docPart w:val="F8396F9B19114091BEBA5344F5BF88CD"/>
            </w:placeholder>
            <w:temporary/>
            <w:showingPlcHdr/>
            <w15:appearance w15:val="hidden"/>
          </w:sdtPr>
          <w:sdtEndPr/>
          <w:sdtContent>
            <w:tc>
              <w:tcPr>
                <w:tcW w:w="2854" w:type="dxa"/>
                <w:gridSpan w:val="2"/>
                <w:vMerge w:val="restart"/>
                <w:tcBorders>
                  <w:right w:val="single" w:sz="4" w:space="0" w:color="D9D9D9" w:themeColor="background1" w:themeShade="D9"/>
                </w:tcBorders>
                <w:tcMar>
                  <w:right w:w="216" w:type="dxa"/>
                </w:tcMar>
              </w:tcPr>
              <w:p w:rsidR="001A4977" w:rsidRPr="00114786" w:rsidRDefault="001A4977" w:rsidP="004D61E0">
                <w:pPr>
                  <w:rPr>
                    <w:lang w:val="it-IT"/>
                  </w:rPr>
                </w:pPr>
                <w:r w:rsidRPr="004D61E0">
                  <w:t xml:space="preserve">Lorem ipsum dolor sit amet, consectetur adipiscing elit. </w:t>
                </w:r>
                <w:r w:rsidRPr="00114786">
                  <w:rPr>
                    <w:lang w:val="it-IT"/>
                  </w:rPr>
                  <w:t xml:space="preserve">Etiam aliquet eu mi quis lacinia. Ut fermentum a magna ut eleifend. Integer convallis suscipit ante eu varius. Morbi a purus dolor. Suspendisse sit amet ipsum finibus justo viverra blandit. Ut congue quis tortor eget sodales. </w:t>
                </w:r>
              </w:p>
              <w:p w:rsidR="001A4977" w:rsidRPr="00114786" w:rsidRDefault="001A4977" w:rsidP="004D61E0">
                <w:pPr>
                  <w:rPr>
                    <w:lang w:val="it-IT"/>
                  </w:rPr>
                </w:pPr>
                <w:r w:rsidRPr="00114786">
                  <w:rPr>
                    <w:lang w:val="it-IT"/>
                  </w:rPr>
                  <w:t xml:space="preserve">Nulla a erat eget nunc hendrerit ultrices eu nec nulla. Donec viverra leo aliquet, auctor quam id, convallis orci. </w:t>
                </w:r>
              </w:p>
              <w:p w:rsidR="001A4977" w:rsidRPr="004D61E0" w:rsidRDefault="001A4977" w:rsidP="004D61E0">
                <w:r w:rsidRPr="00114786">
                  <w:rPr>
                    <w:lang w:val="it-IT"/>
                  </w:rPr>
                  <w:t xml:space="preserve">Sed in molestie est. </w:t>
                </w:r>
                <w:r w:rsidRPr="004D61E0">
                  <w:t xml:space="preserve">Cras ornare turpis at ligula posuere, sit amet accumsan neque lobortis. Maecenas mattis risus ligula, sed ullamcorper nunc efficitur sed. </w:t>
                </w:r>
              </w:p>
              <w:p w:rsidR="001A4977" w:rsidRPr="00114786" w:rsidRDefault="001A4977" w:rsidP="004D61E0">
                <w:pPr>
                  <w:rPr>
                    <w:lang w:val="it-IT"/>
                  </w:rPr>
                </w:pPr>
                <w:r w:rsidRPr="004D61E0">
                  <w:t xml:space="preserve">Lorem ipsum dolor sit amet, consectetur adipiscing elit. </w:t>
                </w:r>
                <w:r w:rsidRPr="00114786">
                  <w:rPr>
                    <w:lang w:val="it-IT"/>
                  </w:rPr>
                  <w:t xml:space="preserve">Etiam aliquet eu mi quis lacinia. Ut fermentum a magna ut eleifend. </w:t>
                </w:r>
              </w:p>
              <w:p w:rsidR="001A4977" w:rsidRPr="00114786" w:rsidRDefault="001A4977" w:rsidP="004D61E0">
                <w:pPr>
                  <w:rPr>
                    <w:lang w:val="it-IT"/>
                  </w:rPr>
                </w:pPr>
                <w:r w:rsidRPr="00114786">
                  <w:rPr>
                    <w:lang w:val="it-IT"/>
                  </w:rPr>
                  <w:t xml:space="preserve">Integer convallis suscipit ante eu varius. Morbi a purus dolor. Suspendisse sit amet ipsum finibus justo viverra blandit. Ut congue quis tortor eget sodales. </w:t>
                </w:r>
              </w:p>
              <w:p w:rsidR="001A4977" w:rsidRPr="004D61E0" w:rsidRDefault="001A4977" w:rsidP="004D61E0">
                <w:r w:rsidRPr="00114786">
                  <w:rPr>
                    <w:lang w:val="it-IT"/>
                  </w:rPr>
                  <w:t xml:space="preserve">Nulla a erat eget nunc hendrerit ultrices eu nec nulla. </w:t>
                </w:r>
                <w:r w:rsidRPr="004D61E0">
                  <w:t xml:space="preserve">Donec viverra leo aliquet, auctor quam id, convallis orci. </w:t>
                </w:r>
              </w:p>
            </w:tc>
          </w:sdtContent>
        </w:sdt>
        <w:tc>
          <w:tcPr>
            <w:tcW w:w="2878" w:type="dxa"/>
            <w:tcBorders>
              <w:left w:val="single" w:sz="4" w:space="0" w:color="D9D9D9" w:themeColor="background1" w:themeShade="D9"/>
              <w:right w:val="single" w:sz="4" w:space="0" w:color="D9D9D9" w:themeColor="background1" w:themeShade="D9"/>
            </w:tcBorders>
            <w:tcMar>
              <w:left w:w="216" w:type="dxa"/>
              <w:right w:w="216" w:type="dxa"/>
            </w:tcMar>
          </w:tcPr>
          <w:sdt>
            <w:sdtPr>
              <w:id w:val="-993717181"/>
              <w:placeholder>
                <w:docPart w:val="85A9BF65CFCA49659B168453B007EA12"/>
              </w:placeholder>
              <w:temporary/>
              <w:showingPlcHdr/>
              <w15:appearance w15:val="hidden"/>
            </w:sdtPr>
            <w:sdtEndPr/>
            <w:sdtContent>
              <w:p w:rsidR="001A4977" w:rsidRPr="004D61E0" w:rsidRDefault="001A4977" w:rsidP="004D61E0">
                <w:r w:rsidRPr="004D61E0">
                  <w:t xml:space="preserve">Lorem ipsum dolor sit amet, consectetur adipiscing elit. </w:t>
                </w:r>
                <w:r w:rsidRPr="00114786">
                  <w:rPr>
                    <w:lang w:val="it-IT"/>
                  </w:rPr>
                  <w:t xml:space="preserve">Etiam aliquet eu mi quis lacinia. Ut fermentum a magna ut eleifend. Integer convallis suscipit ante eu varius. Morbi a purus dolor. </w:t>
                </w:r>
                <w:r w:rsidRPr="004D61E0">
                  <w:t>Suspendisse sit amet ipsum finibus justo.</w:t>
                </w:r>
              </w:p>
            </w:sdtContent>
          </w:sdt>
          <w:p w:rsidR="001A4977" w:rsidRPr="004D61E0" w:rsidRDefault="001A4977" w:rsidP="004D61E0">
            <w:r w:rsidRPr="004D61E0">
              <w:rPr>
                <w:noProof/>
              </w:rPr>
              <mc:AlternateContent>
                <mc:Choice Requires="wpg">
                  <w:drawing>
                    <wp:inline distT="0" distB="0" distL="0" distR="0" wp14:anchorId="62848C27" wp14:editId="2F2DDDEB">
                      <wp:extent cx="1652400" cy="1417955"/>
                      <wp:effectExtent l="0" t="0" r="5080" b="0"/>
                      <wp:docPr id="51" name="Group 51" descr="testing for DNA"/>
                      <wp:cNvGraphicFramePr/>
                      <a:graphic xmlns:a="http://schemas.openxmlformats.org/drawingml/2006/main">
                        <a:graphicData uri="http://schemas.microsoft.com/office/word/2010/wordprocessingGroup">
                          <wpg:wgp>
                            <wpg:cNvGrpSpPr/>
                            <wpg:grpSpPr>
                              <a:xfrm>
                                <a:off x="0" y="0"/>
                                <a:ext cx="1652400" cy="1417955"/>
                                <a:chOff x="0" y="0"/>
                                <a:chExt cx="1652400" cy="1417955"/>
                              </a:xfrm>
                            </wpg:grpSpPr>
                            <pic:pic xmlns:pic="http://schemas.openxmlformats.org/drawingml/2006/picture">
                              <pic:nvPicPr>
                                <pic:cNvPr id="52" name="Picture 52" descr="Scientific experiment"/>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1652270" cy="1417955"/>
                                </a:xfrm>
                                <a:prstGeom prst="rect">
                                  <a:avLst/>
                                </a:prstGeom>
                              </pic:spPr>
                            </pic:pic>
                            <wps:wsp>
                              <wps:cNvPr id="53" name="TextBox 54"/>
                              <wps:cNvSpPr txBox="1"/>
                              <wps:spPr>
                                <a:xfrm>
                                  <a:off x="0" y="1100666"/>
                                  <a:ext cx="1652400" cy="316800"/>
                                </a:xfrm>
                                <a:prstGeom prst="rect">
                                  <a:avLst/>
                                </a:prstGeom>
                                <a:solidFill>
                                  <a:schemeClr val="bg1">
                                    <a:lumMod val="85000"/>
                                  </a:schemeClr>
                                </a:solidFill>
                              </wps:spPr>
                              <wps:txbx>
                                <w:txbxContent>
                                  <w:sdt>
                                    <w:sdtPr>
                                      <w:id w:val="-90089940"/>
                                      <w:placeholder>
                                        <w:docPart w:val="A843FC564B8541D08E1788E9653D49AE"/>
                                      </w:placeholder>
                                      <w:temporary/>
                                      <w:showingPlcHdr/>
                                      <w15:appearance w15:val="hidden"/>
                                    </w:sdtPr>
                                    <w:sdtEndPr/>
                                    <w:sdtContent>
                                      <w:p w:rsidR="001A4977" w:rsidRDefault="001A4977" w:rsidP="00BB5050">
                                        <w:pPr>
                                          <w:pStyle w:val="Caption"/>
                                        </w:pPr>
                                        <w:r w:rsidRPr="00BB5050">
                                          <w:t>Photo Caption</w:t>
                                        </w:r>
                                      </w:p>
                                    </w:sdtContent>
                                  </w:sdt>
                                </w:txbxContent>
                              </wps:txbx>
                              <wps:bodyPr wrap="square" rtlCol="0" anchor="ctr" anchorCtr="0">
                                <a:noAutofit/>
                              </wps:bodyPr>
                            </wps:wsp>
                          </wpg:wgp>
                        </a:graphicData>
                      </a:graphic>
                    </wp:inline>
                  </w:drawing>
                </mc:Choice>
                <mc:Fallback>
                  <w:pict>
                    <v:group w14:anchorId="62848C27" id="Group 51" o:spid="_x0000_s1032" alt="testing for DNA" style="width:130.1pt;height:111.65pt;mso-position-horizontal-relative:char;mso-position-vertical-relative:line" coordsize="16524,1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">
                      <v:shape id="Picture 52" o:spid="_x0000_s1033" type="#_x0000_t75" alt="Scientific experiment" style="position:absolute;width:16522;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">
                        <v:imagedata r:id="rId28" o:title="Scientific experiment"/>
                      </v:shape>
                      <v:shape id="TextBox 54" o:spid="_x0000_s1034" type="#_x0000_t202" style="position:absolute;top:11006;width:1652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" fillcolor="#d8d8d8 [2732]" stroked="f">
                        <v:textbox>
                          <w:txbxContent>
                            <w:sdt>
                              <w:sdtPr>
                                <w:id w:val="-90089940"/>
                                <w:placeholder>
                                  <w:docPart w:val="A843FC564B8541D08E1788E9653D49AE"/>
                                </w:placeholder>
                                <w:temporary/>
                                <w:showingPlcHdr/>
                                <w15:appearance w15:val="hidden"/>
                              </w:sdtPr>
                              <w:sdtEndPr/>
                              <w:sdtContent>
                                <w:p w:rsidR="001A4977" w:rsidRDefault="001A4977" w:rsidP="00BB5050">
                                  <w:pPr>
                                    <w:pStyle w:val="Caption"/>
                                  </w:pPr>
                                  <w:r w:rsidRPr="00BB5050">
                                    <w:t>Photo Caption</w:t>
                                  </w:r>
                                </w:p>
                              </w:sdtContent>
                            </w:sdt>
                          </w:txbxContent>
                        </v:textbox>
                      </v:shape>
                      <w10:anchorlock/>
                    </v:group>
                  </w:pict>
                </mc:Fallback>
              </mc:AlternateContent>
            </w:r>
          </w:p>
        </w:tc>
        <w:sdt>
          <w:sdtPr>
            <w:id w:val="1666134373"/>
            <w:placeholder>
              <w:docPart w:val="0CAB95A6A807439B90DB2132642186AE"/>
            </w:placeholder>
            <w:temporary/>
            <w:showingPlcHdr/>
            <w15:appearance w15:val="hidden"/>
          </w:sdtPr>
          <w:sdtEndPr/>
          <w:sdtContent>
            <w:tc>
              <w:tcPr>
                <w:tcW w:w="2879" w:type="dxa"/>
                <w:gridSpan w:val="2"/>
                <w:tcBorders>
                  <w:left w:val="single" w:sz="4" w:space="0" w:color="D9D9D9" w:themeColor="background1" w:themeShade="D9"/>
                </w:tcBorders>
                <w:tcMar>
                  <w:left w:w="216" w:type="dxa"/>
                  <w:right w:w="216" w:type="dxa"/>
                </w:tcMar>
              </w:tcPr>
              <w:p w:rsidR="001A4977" w:rsidRPr="00114786" w:rsidRDefault="001A4977" w:rsidP="004D61E0">
                <w:pPr>
                  <w:rPr>
                    <w:lang w:val="it-IT"/>
                  </w:rPr>
                </w:pPr>
                <w:r w:rsidRPr="004D61E0">
                  <w:t xml:space="preserve">Lorem ipsum dolor sit amet, consectetur adipiscing elit. </w:t>
                </w:r>
                <w:r w:rsidRPr="00114786">
                  <w:rPr>
                    <w:lang w:val="it-IT"/>
                  </w:rPr>
                  <w:t xml:space="preserve">Etiam aliquet eu mi quis lacinia. Ut fermentum a magna ut eleifend. Integer convallis suscipit ante eu varius. Morbi a purus dolor. Suspendisse sit amet ipsum finibus justo viverra blandit. Ut congue quis tortor eget sodales. </w:t>
                </w:r>
              </w:p>
              <w:p w:rsidR="001A4977" w:rsidRPr="004D61E0" w:rsidRDefault="001A4977" w:rsidP="004D61E0">
                <w:r w:rsidRPr="00114786">
                  <w:rPr>
                    <w:lang w:val="it-IT"/>
                  </w:rPr>
                  <w:t xml:space="preserve">Nulla a erat eget nunc hendrerit ultrices eu nec nulla. Donec viverra leo aliquet, auctor quam id, convallis orci. Sed in molestie est. </w:t>
                </w:r>
                <w:r w:rsidRPr="004D61E0">
                  <w:t>Cras ornare turpis at ligula posuere, sit amet accumsan neque lobortis. Maecenas mattis risus ligula, sed ullamcorper nunc efficitur sed.</w:t>
                </w:r>
              </w:p>
            </w:tc>
          </w:sdtContent>
        </w:sdt>
        <w:tc>
          <w:tcPr>
            <w:tcW w:w="5791" w:type="dxa"/>
            <w:gridSpan w:val="3"/>
            <w:vMerge/>
            <w:shd w:val="clear" w:color="auto" w:fill="262626" w:themeFill="text1" w:themeFillTint="D9"/>
          </w:tcPr>
          <w:p w:rsidR="001A4977" w:rsidRPr="005D573E" w:rsidRDefault="001A4977" w:rsidP="003F01F5"/>
        </w:tc>
      </w:tr>
      <w:tr w:rsidR="001A4977" w:rsidRPr="005D573E" w:rsidTr="001006A8">
        <w:tc>
          <w:tcPr>
            <w:tcW w:w="2854" w:type="dxa"/>
            <w:gridSpan w:val="2"/>
            <w:vMerge/>
            <w:tcBorders>
              <w:right w:val="single" w:sz="4" w:space="0" w:color="D9D9D9" w:themeColor="background1" w:themeShade="D9"/>
            </w:tcBorders>
          </w:tcPr>
          <w:p w:rsidR="001A4977" w:rsidRPr="005D573E" w:rsidRDefault="001A4977" w:rsidP="003F01F5"/>
        </w:tc>
        <w:tc>
          <w:tcPr>
            <w:tcW w:w="5757" w:type="dxa"/>
            <w:gridSpan w:val="3"/>
            <w:tcBorders>
              <w:left w:val="single" w:sz="4" w:space="0" w:color="D9D9D9" w:themeColor="background1" w:themeShade="D9"/>
            </w:tcBorders>
            <w:tcMar>
              <w:left w:w="216" w:type="dxa"/>
              <w:bottom w:w="288" w:type="dxa"/>
              <w:right w:w="216" w:type="dxa"/>
            </w:tcMar>
            <w:vAlign w:val="center"/>
          </w:tcPr>
          <w:sdt>
            <w:sdtPr>
              <w:id w:val="1800414137"/>
              <w:placeholder>
                <w:docPart w:val="78A42F1949BF456384672C3A02FB0D4F"/>
              </w:placeholder>
              <w:temporary/>
              <w:showingPlcHdr/>
              <w15:appearance w15:val="hidden"/>
            </w:sdtPr>
            <w:sdtEndPr/>
            <w:sdtContent>
              <w:p w:rsidR="001A4977" w:rsidRPr="002F1824" w:rsidRDefault="001A4977" w:rsidP="004D61E0">
                <w:pPr>
                  <w:pStyle w:val="Quote"/>
                  <w:rPr>
                    <w:lang w:val="it-IT"/>
                  </w:rPr>
                </w:pPr>
                <w:r w:rsidRPr="00114786">
                  <w:rPr>
                    <w:lang w:val="it-IT"/>
                  </w:rPr>
                  <w:t>“Donec sed malesuada orci. Vestibulum faucibus nulla eu est venenatis egestas.”</w:t>
                </w:r>
              </w:p>
            </w:sdtContent>
          </w:sdt>
          <w:sdt>
            <w:sdtPr>
              <w:id w:val="-1762066969"/>
              <w:placeholder>
                <w:docPart w:val="2A107897C5FC4308BE7BFF7E27C3AB2D"/>
              </w:placeholder>
              <w:temporary/>
              <w:showingPlcHdr/>
              <w15:appearance w15:val="hidden"/>
            </w:sdtPr>
            <w:sdtEndPr/>
            <w:sdtContent>
              <w:p w:rsidR="001A4977" w:rsidRPr="004D61E0" w:rsidRDefault="001A4977" w:rsidP="004D61E0">
                <w:pPr>
                  <w:pStyle w:val="Byline"/>
                </w:pPr>
                <w:r w:rsidRPr="004D61E0">
                  <w:t>Mirjam Nilsson, Chief Financial Officer at VanArsdel, Ltd.</w:t>
                </w:r>
              </w:p>
            </w:sdtContent>
          </w:sdt>
        </w:tc>
        <w:tc>
          <w:tcPr>
            <w:tcW w:w="5791" w:type="dxa"/>
            <w:gridSpan w:val="3"/>
            <w:vMerge/>
            <w:shd w:val="clear" w:color="auto" w:fill="262626" w:themeFill="text1" w:themeFillTint="D9"/>
          </w:tcPr>
          <w:p w:rsidR="001A4977" w:rsidRPr="005D573E" w:rsidRDefault="001A4977" w:rsidP="003F01F5"/>
        </w:tc>
      </w:tr>
      <w:tr w:rsidR="001A4977" w:rsidRPr="000B2002" w:rsidTr="00E6519F">
        <w:trPr>
          <w:trHeight w:val="385"/>
        </w:trPr>
        <w:tc>
          <w:tcPr>
            <w:tcW w:w="2854" w:type="dxa"/>
            <w:gridSpan w:val="2"/>
            <w:vMerge/>
            <w:tcBorders>
              <w:bottom w:val="nil"/>
              <w:right w:val="single" w:sz="4" w:space="0" w:color="D9D9D9" w:themeColor="background1" w:themeShade="D9"/>
            </w:tcBorders>
          </w:tcPr>
          <w:p w:rsidR="001A4977" w:rsidRPr="005D573E" w:rsidRDefault="001A4977" w:rsidP="003F01F5"/>
        </w:tc>
        <w:sdt>
          <w:sdtPr>
            <w:id w:val="1943647314"/>
            <w:placeholder>
              <w:docPart w:val="85D64936B1F64D4FAFC7F49FEE31CA30"/>
            </w:placeholder>
            <w:temporary/>
            <w:showingPlcHdr/>
            <w15:appearance w15:val="hidden"/>
          </w:sdtPr>
          <w:sdtEndPr/>
          <w:sdtContent>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rsidR="001A4977" w:rsidRPr="002F1824" w:rsidRDefault="001A4977" w:rsidP="004D61E0">
                <w:pPr>
                  <w:rPr>
                    <w:lang w:val="it-IT"/>
                  </w:rPr>
                </w:pPr>
                <w:r w:rsidRPr="00114786">
                  <w:rPr>
                    <w:lang w:val="it-IT"/>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sdt>
          <w:sdtPr>
            <w:id w:val="325257954"/>
            <w:placeholder>
              <w:docPart w:val="85D64936B1F64D4FAFC7F49FEE31CA30"/>
            </w:placeholder>
            <w:temporary/>
            <w:showingPlcHdr/>
            <w15:appearance w15:val="hidden"/>
          </w:sdtPr>
          <w:sdtEndPr/>
          <w:sdtContent>
            <w:tc>
              <w:tcPr>
                <w:tcW w:w="2879" w:type="dxa"/>
                <w:gridSpan w:val="2"/>
                <w:vMerge w:val="restart"/>
                <w:tcBorders>
                  <w:left w:val="single" w:sz="4" w:space="0" w:color="D9D9D9" w:themeColor="background1" w:themeShade="D9"/>
                  <w:bottom w:val="nil"/>
                </w:tcBorders>
                <w:tcMar>
                  <w:left w:w="216" w:type="dxa"/>
                  <w:right w:w="216" w:type="dxa"/>
                </w:tcMar>
              </w:tcPr>
              <w:p w:rsidR="001A4977" w:rsidRPr="002F1824" w:rsidRDefault="001349BF" w:rsidP="00D16123">
                <w:pPr>
                  <w:rPr>
                    <w:lang w:val="it-IT"/>
                  </w:rPr>
                </w:pPr>
                <w:r w:rsidRPr="00114786">
                  <w:rPr>
                    <w:lang w:val="it-IT"/>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tc>
          <w:tcPr>
            <w:tcW w:w="5791" w:type="dxa"/>
            <w:gridSpan w:val="3"/>
            <w:vMerge/>
            <w:tcBorders>
              <w:bottom w:val="nil"/>
            </w:tcBorders>
            <w:shd w:val="clear" w:color="auto" w:fill="262626" w:themeFill="text1" w:themeFillTint="D9"/>
          </w:tcPr>
          <w:p w:rsidR="001A4977" w:rsidRPr="006C5465" w:rsidRDefault="001A4977" w:rsidP="003F01F5">
            <w:pPr>
              <w:rPr>
                <w:lang w:val="it-IT"/>
              </w:rPr>
            </w:pPr>
          </w:p>
        </w:tc>
      </w:tr>
      <w:tr w:rsidR="001A4977" w:rsidRPr="005D573E" w:rsidTr="001006A8">
        <w:trPr>
          <w:trHeight w:val="385"/>
        </w:trPr>
        <w:tc>
          <w:tcPr>
            <w:tcW w:w="2854" w:type="dxa"/>
            <w:gridSpan w:val="2"/>
            <w:vMerge/>
            <w:tcBorders>
              <w:right w:val="single" w:sz="4" w:space="0" w:color="D9D9D9" w:themeColor="background1" w:themeShade="D9"/>
            </w:tcBorders>
          </w:tcPr>
          <w:p w:rsidR="001A4977" w:rsidRPr="006C5465" w:rsidRDefault="001A4977" w:rsidP="003F01F5">
            <w:pPr>
              <w:rPr>
                <w:lang w:val="it-IT"/>
              </w:rPr>
            </w:pPr>
          </w:p>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rsidR="001A4977" w:rsidRPr="006C5465" w:rsidRDefault="001A4977" w:rsidP="001A4977">
            <w:pPr>
              <w:rPr>
                <w:lang w:val="it-IT"/>
              </w:rPr>
            </w:pPr>
          </w:p>
        </w:tc>
        <w:tc>
          <w:tcPr>
            <w:tcW w:w="2879" w:type="dxa"/>
            <w:gridSpan w:val="2"/>
            <w:vMerge/>
            <w:tcBorders>
              <w:left w:val="single" w:sz="4" w:space="0" w:color="D9D9D9" w:themeColor="background1" w:themeShade="D9"/>
            </w:tcBorders>
            <w:tcMar>
              <w:left w:w="216" w:type="dxa"/>
              <w:right w:w="216" w:type="dxa"/>
            </w:tcMar>
          </w:tcPr>
          <w:p w:rsidR="001A4977" w:rsidRPr="006C5465" w:rsidRDefault="001A4977" w:rsidP="001A4977">
            <w:pPr>
              <w:rPr>
                <w:lang w:val="it-IT"/>
              </w:rPr>
            </w:pPr>
          </w:p>
        </w:tc>
        <w:sdt>
          <w:sdtPr>
            <w:id w:val="126293481"/>
            <w:placeholder>
              <w:docPart w:val="C48FD6AB9FF04AC3900C7806AC9E2315"/>
            </w:placeholder>
            <w:temporary/>
            <w:showingPlcHdr/>
            <w15:appearance w15:val="hidden"/>
          </w:sdtPr>
          <w:sdtEndPr/>
          <w:sdtContent>
            <w:tc>
              <w:tcPr>
                <w:tcW w:w="2895" w:type="dxa"/>
                <w:vMerge w:val="restart"/>
                <w:shd w:val="clear" w:color="auto" w:fill="262626" w:themeFill="text1" w:themeFillTint="D9"/>
                <w:tcMar>
                  <w:top w:w="144" w:type="dxa"/>
                  <w:right w:w="216" w:type="dxa"/>
                </w:tcMar>
              </w:tcPr>
              <w:p w:rsidR="001A4977" w:rsidRPr="004D61E0" w:rsidRDefault="001A4977" w:rsidP="00D16123">
                <w:r w:rsidRPr="004D61E0">
                  <w:t xml:space="preserve">Lorem ipsum dolor sit amet, consectetur adipiscing elit. </w:t>
                </w:r>
                <w:r w:rsidRPr="00114786">
                  <w:rPr>
                    <w:lang w:val="it-IT"/>
                  </w:rPr>
                  <w:t xml:space="preserve">Etiam aliquet eu mi quis lacinia. Ut fermentum a magna ut eleifend. </w:t>
                </w:r>
                <w:r w:rsidRPr="004D61E0">
                  <w:t xml:space="preserve">Integer convallis suscipit ante eu varius. </w:t>
                </w:r>
              </w:p>
            </w:tc>
          </w:sdtContent>
        </w:sdt>
        <w:sdt>
          <w:sdtPr>
            <w:id w:val="1217702265"/>
            <w:placeholder>
              <w:docPart w:val="F5620D0D9BA94608BF886D305E6F55ED"/>
            </w:placeholder>
            <w:temporary/>
            <w:showingPlcHdr/>
            <w15:appearance w15:val="hidden"/>
          </w:sdtPr>
          <w:sdtEndPr/>
          <w:sdtContent>
            <w:tc>
              <w:tcPr>
                <w:tcW w:w="2896" w:type="dxa"/>
                <w:gridSpan w:val="2"/>
                <w:vMerge w:val="restart"/>
                <w:shd w:val="clear" w:color="auto" w:fill="262626" w:themeFill="text1" w:themeFillTint="D9"/>
                <w:tcMar>
                  <w:top w:w="144" w:type="dxa"/>
                  <w:left w:w="216" w:type="dxa"/>
                </w:tcMar>
              </w:tcPr>
              <w:p w:rsidR="001A4977" w:rsidRPr="004D61E0" w:rsidRDefault="001A4977" w:rsidP="00D16123">
                <w:r w:rsidRPr="00114786">
                  <w:rPr>
                    <w:lang w:val="it-IT"/>
                  </w:rPr>
                  <w:t xml:space="preserve">Nulla a erat eget nunc hendrerit ultrices eu nec nulla. Donec viverra leo aliquet, auctor quam id, convallis orci. Sed in molestie est. </w:t>
                </w:r>
                <w:r w:rsidRPr="004D61E0">
                  <w:t>Cras ornare turpis at ligula posuer.</w:t>
                </w:r>
              </w:p>
            </w:tc>
          </w:sdtContent>
        </w:sdt>
      </w:tr>
      <w:tr w:rsidR="001A4977" w:rsidRPr="005D573E" w:rsidTr="00E6519F">
        <w:tc>
          <w:tcPr>
            <w:tcW w:w="8611" w:type="dxa"/>
            <w:gridSpan w:val="5"/>
            <w:vAlign w:val="center"/>
          </w:tcPr>
          <w:p w:rsidR="001A4977" w:rsidRPr="005D573E" w:rsidRDefault="001A4977" w:rsidP="00DB460D">
            <w:pPr>
              <w:pStyle w:val="Caption"/>
            </w:pPr>
            <w:r w:rsidRPr="005D573E">
              <w:rPr>
                <w:noProof/>
              </w:rPr>
              <mc:AlternateContent>
                <mc:Choice Requires="wps">
                  <w:drawing>
                    <wp:inline distT="0" distB="0" distL="0" distR="0" wp14:anchorId="208C1502" wp14:editId="0DA74EC0">
                      <wp:extent cx="5314802" cy="0"/>
                      <wp:effectExtent l="0" t="0" r="0" b="0"/>
                      <wp:docPr id="55" name="Straight Connector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DC72086" id="Straight Connector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rsidR="001A4977" w:rsidRPr="005D573E" w:rsidRDefault="001A4977" w:rsidP="00FE1392">
            <w:pPr>
              <w:spacing w:after="0"/>
            </w:pPr>
          </w:p>
        </w:tc>
        <w:tc>
          <w:tcPr>
            <w:tcW w:w="2896" w:type="dxa"/>
            <w:gridSpan w:val="2"/>
            <w:vMerge/>
            <w:shd w:val="clear" w:color="auto" w:fill="262626" w:themeFill="text1" w:themeFillTint="D9"/>
          </w:tcPr>
          <w:p w:rsidR="001A4977" w:rsidRPr="005D573E" w:rsidRDefault="001A4977" w:rsidP="00FE1392"/>
        </w:tc>
      </w:tr>
      <w:tr w:rsidR="001A4977" w:rsidRPr="005D573E" w:rsidTr="00DB460D">
        <w:tc>
          <w:tcPr>
            <w:tcW w:w="1080" w:type="dxa"/>
            <w:tcMar>
              <w:top w:w="144" w:type="dxa"/>
            </w:tcMar>
            <w:vAlign w:val="center"/>
          </w:tcPr>
          <w:p w:rsidR="001A4977" w:rsidRPr="005D573E" w:rsidRDefault="001A4977" w:rsidP="003F01F5">
            <w:pPr>
              <w:jc w:val="center"/>
            </w:pPr>
            <w:r w:rsidRPr="005D573E">
              <w:rPr>
                <w:noProof/>
              </w:rPr>
              <w:drawing>
                <wp:inline distT="0" distB="0" distL="0" distR="0" wp14:anchorId="69EC16BD" wp14:editId="6684CF13">
                  <wp:extent cx="376363" cy="376363"/>
                  <wp:effectExtent l="0" t="0" r="5080" b="5080"/>
                  <wp:docPr id="54" name="Graphic 117" descr="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117" descr="Notification Icon"/>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76363" cy="376363"/>
                          </a:xfrm>
                          <a:prstGeom prst="rect">
                            <a:avLst/>
                          </a:prstGeom>
                        </pic:spPr>
                      </pic:pic>
                    </a:graphicData>
                  </a:graphic>
                </wp:inline>
              </w:drawing>
            </w:r>
          </w:p>
        </w:tc>
        <w:sdt>
          <w:sdtPr>
            <w:id w:val="-1581058306"/>
            <w:placeholder>
              <w:docPart w:val="6321755FDC1440D9866B6E600C5BE0C6"/>
            </w:placeholder>
            <w:temporary/>
            <w:showingPlcHdr/>
            <w15:appearance w15:val="hidden"/>
          </w:sdtPr>
          <w:sdtEndPr/>
          <w:sdtContent>
            <w:tc>
              <w:tcPr>
                <w:tcW w:w="7531" w:type="dxa"/>
                <w:gridSpan w:val="4"/>
                <w:shd w:val="clear" w:color="auto" w:fill="F2F2F2" w:themeFill="background1" w:themeFillShade="F2"/>
                <w:tcMar>
                  <w:top w:w="144" w:type="dxa"/>
                </w:tcMar>
                <w:vAlign w:val="center"/>
              </w:tcPr>
              <w:p w:rsidR="001A4977" w:rsidRPr="005D573E" w:rsidRDefault="001A4977" w:rsidP="003F01F5">
                <w:r w:rsidRPr="005D573E">
                  <w:t xml:space="preserve">The USD was stronger this week on account of  nulla a erat eget nunc hendrerit ultrices eu nec nulla. Donec viverra leo aliquet, auctor quam id, convallis orci. </w:t>
                </w:r>
              </w:p>
            </w:tc>
          </w:sdtContent>
        </w:sdt>
        <w:tc>
          <w:tcPr>
            <w:tcW w:w="2895" w:type="dxa"/>
            <w:vMerge/>
            <w:shd w:val="clear" w:color="auto" w:fill="262626" w:themeFill="text1" w:themeFillTint="D9"/>
          </w:tcPr>
          <w:p w:rsidR="001A4977" w:rsidRPr="005D573E" w:rsidRDefault="001A4977" w:rsidP="00FE1392">
            <w:pPr>
              <w:spacing w:after="0"/>
            </w:pPr>
          </w:p>
        </w:tc>
        <w:tc>
          <w:tcPr>
            <w:tcW w:w="2896" w:type="dxa"/>
            <w:gridSpan w:val="2"/>
            <w:vMerge/>
            <w:shd w:val="clear" w:color="auto" w:fill="262626" w:themeFill="text1" w:themeFillTint="D9"/>
          </w:tcPr>
          <w:p w:rsidR="001A4977" w:rsidRPr="005D573E" w:rsidRDefault="001A4977" w:rsidP="00FE1392"/>
        </w:tc>
      </w:tr>
      <w:tr w:rsidR="001A4977" w:rsidRPr="005D573E" w:rsidTr="00DB460D">
        <w:tc>
          <w:tcPr>
            <w:tcW w:w="8611" w:type="dxa"/>
            <w:gridSpan w:val="5"/>
            <w:vAlign w:val="bottom"/>
          </w:tcPr>
          <w:p w:rsidR="001A4977" w:rsidRPr="005D573E" w:rsidRDefault="001A4977" w:rsidP="00DB460D">
            <w:pPr>
              <w:pStyle w:val="Caption"/>
            </w:pPr>
            <w:r w:rsidRPr="005D573E">
              <w:rPr>
                <w:noProof/>
              </w:rPr>
              <mc:AlternateContent>
                <mc:Choice Requires="wps">
                  <w:drawing>
                    <wp:inline distT="0" distB="0" distL="0" distR="0" wp14:anchorId="70BA653A" wp14:editId="1008F601">
                      <wp:extent cx="5314802" cy="0"/>
                      <wp:effectExtent l="0" t="0" r="0" b="0"/>
                      <wp:docPr id="56" name="Straight Connector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4418A77" id="Straight Connector 56"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rsidR="001A4977" w:rsidRPr="005D573E" w:rsidRDefault="001A4977" w:rsidP="003F01F5"/>
        </w:tc>
        <w:tc>
          <w:tcPr>
            <w:tcW w:w="2896" w:type="dxa"/>
            <w:gridSpan w:val="2"/>
            <w:vMerge/>
            <w:shd w:val="clear" w:color="auto" w:fill="262626" w:themeFill="text1" w:themeFillTint="D9"/>
          </w:tcPr>
          <w:p w:rsidR="001A4977" w:rsidRPr="005D573E" w:rsidRDefault="001A4977" w:rsidP="003F01F5"/>
        </w:tc>
      </w:tr>
      <w:tr w:rsidR="001C6208" w:rsidRPr="005D573E" w:rsidTr="00E6519F">
        <w:tc>
          <w:tcPr>
            <w:tcW w:w="7200" w:type="dxa"/>
            <w:gridSpan w:val="4"/>
            <w:tcMar>
              <w:top w:w="360" w:type="dxa"/>
            </w:tcMar>
          </w:tcPr>
          <w:p w:rsidR="001C6208" w:rsidRPr="00FC56B6" w:rsidRDefault="00AB564A" w:rsidP="008C3071">
            <w:pPr>
              <w:pStyle w:val="Heading7"/>
            </w:pPr>
            <w:sdt>
              <w:sdtPr>
                <w:id w:val="762726472"/>
                <w:placeholder>
                  <w:docPart w:val="933085C48DB24EE18FD4D0509E9BD726"/>
                </w:placeholder>
                <w:temporary/>
                <w:showingPlcHdr/>
                <w15:appearance w15:val="hidden"/>
              </w:sdtPr>
              <w:sdtEndPr/>
              <w:sdtContent>
                <w:r w:rsidR="001C6208" w:rsidRPr="00FC56B6">
                  <w:t>Don’t Forget This Year’s</w:t>
                </w:r>
              </w:sdtContent>
            </w:sdt>
            <w:r w:rsidR="001C6208" w:rsidRPr="00FC56B6">
              <w:t xml:space="preserve"> </w:t>
            </w:r>
            <w:sdt>
              <w:sdtPr>
                <w:rPr>
                  <w:rStyle w:val="Emphasis"/>
                </w:rPr>
                <w:id w:val="788869696"/>
                <w:placeholder>
                  <w:docPart w:val="1559A8603390482B9739F8B1D59F611A"/>
                </w:placeholder>
                <w:temporary/>
                <w:showingPlcHdr/>
                <w15:appearance w15:val="hidden"/>
              </w:sdtPr>
              <w:sdtEndPr>
                <w:rPr>
                  <w:rStyle w:val="Emphasis"/>
                </w:rPr>
              </w:sdtEndPr>
              <w:sdtContent>
                <w:r w:rsidR="001C6208" w:rsidRPr="002F1824">
                  <w:rPr>
                    <w:rStyle w:val="Emphasis"/>
                  </w:rPr>
                  <w:t>‘Tech Talks’</w:t>
                </w:r>
              </w:sdtContent>
            </w:sdt>
            <w:r w:rsidR="001C6208" w:rsidRPr="00FC56B6">
              <w:t xml:space="preserve"> </w:t>
            </w:r>
            <w:sdt>
              <w:sdtPr>
                <w:id w:val="-1471288192"/>
                <w:placeholder>
                  <w:docPart w:val="CFB2E0346DC24CAC85FFBAA1E925B5CB"/>
                </w:placeholder>
                <w:temporary/>
                <w:showingPlcHdr/>
                <w15:appearance w15:val="hidden"/>
              </w:sdtPr>
              <w:sdtEndPr/>
              <w:sdtContent>
                <w:r w:rsidR="001C6208" w:rsidRPr="002F1824">
                  <w:t>in Vegas</w:t>
                </w:r>
              </w:sdtContent>
            </w:sdt>
          </w:p>
        </w:tc>
        <w:tc>
          <w:tcPr>
            <w:tcW w:w="4320" w:type="dxa"/>
            <w:gridSpan w:val="3"/>
            <w:tcMar>
              <w:top w:w="360" w:type="dxa"/>
            </w:tcMar>
          </w:tcPr>
          <w:sdt>
            <w:sdtPr>
              <w:id w:val="2087729571"/>
              <w:placeholder>
                <w:docPart w:val="430CD7E76A43493B896FCD8BBBCA94AB"/>
              </w:placeholder>
              <w:temporary/>
              <w:showingPlcHdr/>
              <w15:appearance w15:val="hidden"/>
            </w:sdtPr>
            <w:sdtEndPr/>
            <w:sdtContent>
              <w:p w:rsidR="001C6208" w:rsidRPr="00114786" w:rsidRDefault="001C6208" w:rsidP="002F1824">
                <w:pPr>
                  <w:pStyle w:val="Startertext"/>
                  <w:rPr>
                    <w:lang w:val="it-IT"/>
                  </w:rPr>
                </w:pPr>
                <w:r w:rsidRPr="00114786">
                  <w:rPr>
                    <w:lang w:val="it-IT"/>
                  </w:rPr>
                  <w:t>Donec sed malesuada orci. Vestibulum faucibus nulla eu est venenatis egestas. Mauris congue dolor et dolor commodo gravida.</w:t>
                </w:r>
              </w:p>
            </w:sdtContent>
          </w:sdt>
          <w:sdt>
            <w:sdtPr>
              <w:id w:val="-635406962"/>
              <w:placeholder>
                <w:docPart w:val="430CD7E76A43493B896FCD8BBBCA94AB"/>
              </w:placeholder>
              <w:temporary/>
              <w:showingPlcHdr/>
              <w15:appearance w15:val="hidden"/>
            </w:sdtPr>
            <w:sdtEndPr/>
            <w:sdtContent>
              <w:p w:rsidR="001C6208" w:rsidRPr="002F1824" w:rsidRDefault="001349BF" w:rsidP="002F1824">
                <w:r w:rsidRPr="00114786">
                  <w:rPr>
                    <w:lang w:val="it-IT"/>
                  </w:rPr>
                  <w:t>Donec sed malesuada orci. Vestibulum faucibus nulla eu est venenatis egestas. Mauris congue dolor et dolor commodo gravida.</w:t>
                </w:r>
              </w:p>
            </w:sdtContent>
          </w:sdt>
        </w:tc>
        <w:sdt>
          <w:sdtPr>
            <w:id w:val="-904529112"/>
            <w:placeholder>
              <w:docPart w:val="D945764B88AF4D49805D50F9C1DA5EC6"/>
            </w:placeholder>
            <w:temporary/>
            <w:showingPlcHdr/>
            <w15:appearance w15:val="hidden"/>
          </w:sdtPr>
          <w:sdtEndPr/>
          <w:sdtContent>
            <w:tc>
              <w:tcPr>
                <w:tcW w:w="2882" w:type="dxa"/>
                <w:vMerge w:val="restart"/>
                <w:tcMar>
                  <w:top w:w="360" w:type="dxa"/>
                  <w:left w:w="216" w:type="dxa"/>
                </w:tcMar>
              </w:tcPr>
              <w:p w:rsidR="001C6208" w:rsidRPr="00114786" w:rsidRDefault="001C6208" w:rsidP="002F1824">
                <w:pPr>
                  <w:rPr>
                    <w:lang w:val="it-IT"/>
                  </w:rPr>
                </w:pPr>
                <w:r w:rsidRPr="00114786">
                  <w:rPr>
                    <w:lang w:val="it-IT"/>
                  </w:rPr>
                  <w:t xml:space="preserve">Donec sed malesuada orci. Vestibulum faucibus nulla eu est venenatis egestas. Mauris congue dolor et dolor commodo gravida. Fusce eu suscipit lacus, id egestas nisi. Ut nec dapibus sapien, id cursus risus. </w:t>
                </w:r>
                <w:r w:rsidRPr="002F1824">
                  <w:t xml:space="preserve">Nullam porttitor, mauris sit amet laoreet ultricies, nulla nibh iaculis tortor, eu congue nisi justo in lorem. </w:t>
                </w:r>
                <w:r w:rsidRPr="00114786">
                  <w:rPr>
                    <w:lang w:val="it-IT"/>
                  </w:rPr>
                  <w:t>Pellentesque vel congue ante. Suspendisse pretium sem.</w:t>
                </w:r>
              </w:p>
              <w:p w:rsidR="001C6208" w:rsidRPr="002F1824" w:rsidRDefault="001C6208" w:rsidP="002F1824">
                <w:pPr>
                  <w:rPr>
                    <w:lang w:val="it-IT"/>
                  </w:rPr>
                </w:pPr>
                <w:r w:rsidRPr="002F1824">
                  <w:rPr>
                    <w:lang w:val="it-IT"/>
                  </w:rPr>
                  <w:t xml:space="preserve">Nulla a erat eget nunc hendrerit ultrices eu nec nulla. </w:t>
                </w:r>
              </w:p>
              <w:p w:rsidR="001C6208" w:rsidRPr="002F1824" w:rsidRDefault="001C6208" w:rsidP="002F1824">
                <w:r w:rsidRPr="00114786">
                  <w:rPr>
                    <w:lang w:val="it-IT"/>
                  </w:rPr>
                  <w:t xml:space="preserve">Donec viverra leo aliquet, auctor quam id, convallis orci. Sed in molestie est. </w:t>
                </w:r>
                <w:r w:rsidRPr="002F1824">
                  <w:t xml:space="preserve">Cras ornare turpis at ligula posuere, sit amet accumsan neque lobortis. Maecenas mattis risus ligula, sed ullamcorper nunc efficitur sed. </w:t>
                </w:r>
              </w:p>
              <w:p w:rsidR="001C6208" w:rsidRPr="00114786" w:rsidRDefault="001C6208" w:rsidP="002F1824">
                <w:pPr>
                  <w:rPr>
                    <w:lang w:val="it-IT"/>
                  </w:rPr>
                </w:pPr>
                <w:r w:rsidRPr="002F1824">
                  <w:t xml:space="preserve">Lorem ipsum dolor sit amet, consectetur adipiscing elit. </w:t>
                </w:r>
                <w:r w:rsidRPr="00114786">
                  <w:rPr>
                    <w:lang w:val="it-IT"/>
                  </w:rPr>
                  <w:t xml:space="preserve">Etiam aliquet eu mi quis lacinia. Ut fermentum a magna ut eleifend. Integer convallis suscipit ante eu varius. Morbi a purus dolor. Suspendisse sit amet ipsum finibus justo viverra blandit. Ut congue quis tortor eget sodales. </w:t>
                </w:r>
              </w:p>
              <w:p w:rsidR="001C6208" w:rsidRPr="00114786" w:rsidRDefault="001C6208" w:rsidP="002F1824">
                <w:pPr>
                  <w:rPr>
                    <w:lang w:val="it-IT"/>
                  </w:rPr>
                </w:pPr>
                <w:r w:rsidRPr="002F1824">
                  <w:rPr>
                    <w:lang w:val="it-IT"/>
                  </w:rPr>
                  <w:t xml:space="preserve">Nulla a erat eget nunc hendrerit ultrices eu nec nulla. </w:t>
                </w:r>
                <w:r w:rsidRPr="00114786">
                  <w:rPr>
                    <w:lang w:val="it-IT"/>
                  </w:rPr>
                  <w:t xml:space="preserve">Donec viverra leo aliquet, auctor quam id, convallis orci. Sed in molestie est. </w:t>
                </w:r>
              </w:p>
              <w:p w:rsidR="001C6208" w:rsidRPr="002F1824" w:rsidRDefault="001C6208" w:rsidP="002F1824">
                <w:r w:rsidRPr="002F1824">
                  <w:rPr>
                    <w:lang w:val="it-IT"/>
                  </w:rPr>
                  <w:t xml:space="preserve">Nulla a erat eget nunc hendrerit ultrices eu nec nulla. </w:t>
                </w:r>
                <w:r w:rsidRPr="00114786">
                  <w:rPr>
                    <w:lang w:val="it-IT"/>
                  </w:rPr>
                  <w:t xml:space="preserve">Donec </w:t>
                </w:r>
                <w:r w:rsidRPr="00114786">
                  <w:rPr>
                    <w:lang w:val="it-IT"/>
                  </w:rPr>
                  <w:lastRenderedPageBreak/>
                  <w:t xml:space="preserve">viverra leo aliquet, auctor quam id, convallis orci. Sed in molestie est. </w:t>
                </w:r>
                <w:r w:rsidRPr="002F1824">
                  <w:t>Cras ornare turpis at ligula posuere.</w:t>
                </w:r>
              </w:p>
            </w:tc>
          </w:sdtContent>
        </w:sdt>
      </w:tr>
      <w:tr w:rsidR="001C6208" w:rsidRPr="005D573E" w:rsidTr="001C6208">
        <w:trPr>
          <w:trHeight w:val="3563"/>
        </w:trPr>
        <w:tc>
          <w:tcPr>
            <w:tcW w:w="11520" w:type="dxa"/>
            <w:gridSpan w:val="7"/>
            <w:tcMar>
              <w:left w:w="0" w:type="dxa"/>
            </w:tcMar>
          </w:tcPr>
          <w:p w:rsidR="001C6208" w:rsidRPr="005D573E" w:rsidRDefault="001C6208" w:rsidP="001C6208">
            <w:pPr>
              <w:pStyle w:val="Caption"/>
            </w:pPr>
            <w:r>
              <w:rPr>
                <w:noProof/>
              </w:rPr>
              <w:drawing>
                <wp:inline distT="0" distB="0" distL="0" distR="0" wp14:anchorId="16BDB6ED" wp14:editId="3E0F2848">
                  <wp:extent cx="7305675" cy="4519930"/>
                  <wp:effectExtent l="0" t="0" r="9525" b="0"/>
                  <wp:docPr id="63" name="Picture 63" descr="Stock Exchange trade LED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tock Exchange trade LED wall"/>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a:xfrm>
                            <a:off x="0" y="0"/>
                            <a:ext cx="7305675" cy="4519930"/>
                          </a:xfrm>
                          <a:prstGeom prst="rect">
                            <a:avLst/>
                          </a:prstGeom>
                        </pic:spPr>
                      </pic:pic>
                    </a:graphicData>
                  </a:graphic>
                </wp:inline>
              </w:drawing>
            </w:r>
          </w:p>
        </w:tc>
        <w:tc>
          <w:tcPr>
            <w:tcW w:w="2882" w:type="dxa"/>
            <w:vMerge/>
          </w:tcPr>
          <w:p w:rsidR="001C6208" w:rsidRPr="005D573E" w:rsidRDefault="001C6208" w:rsidP="003F01F5"/>
        </w:tc>
      </w:tr>
      <w:tr w:rsidR="001C6208" w:rsidRPr="005D573E" w:rsidTr="001C6208">
        <w:tc>
          <w:tcPr>
            <w:tcW w:w="11520" w:type="dxa"/>
            <w:gridSpan w:val="7"/>
            <w:shd w:val="clear" w:color="auto" w:fill="D9D9D9" w:themeFill="background1" w:themeFillShade="D9"/>
            <w:tcMar>
              <w:top w:w="144" w:type="dxa"/>
              <w:bottom w:w="144" w:type="dxa"/>
            </w:tcMar>
          </w:tcPr>
          <w:sdt>
            <w:sdtPr>
              <w:id w:val="-1987394445"/>
              <w:placeholder>
                <w:docPart w:val="8CC16D614B624C478E0A5A3D1424D951"/>
              </w:placeholder>
              <w:temporary/>
              <w:showingPlcHdr/>
              <w15:appearance w15:val="hidden"/>
            </w:sdtPr>
            <w:sdtEndPr/>
            <w:sdtContent>
              <w:p w:rsidR="001C6208" w:rsidRPr="001C6208" w:rsidRDefault="001C6208" w:rsidP="001C6208">
                <w:pPr>
                  <w:pStyle w:val="Caption"/>
                </w:pPr>
                <w:r w:rsidRPr="001C6208">
                  <w:t>Photo Caption</w:t>
                </w:r>
              </w:p>
            </w:sdtContent>
          </w:sdt>
        </w:tc>
        <w:tc>
          <w:tcPr>
            <w:tcW w:w="2882" w:type="dxa"/>
            <w:vMerge/>
          </w:tcPr>
          <w:p w:rsidR="001C6208" w:rsidRPr="005D573E" w:rsidRDefault="001C6208" w:rsidP="003F01F5"/>
        </w:tc>
      </w:tr>
    </w:tbl>
    <w:p w:rsidR="005A20B8" w:rsidRPr="005D573E" w:rsidRDefault="005A20B8" w:rsidP="00DD5490"/>
    <w:sectPr w:rsidR="005A20B8" w:rsidRPr="005D573E" w:rsidSect="00735D9D">
      <w:headerReference w:type="even" r:id="rId30"/>
      <w:headerReference w:type="default" r:id="rId31"/>
      <w:footerReference w:type="even" r:id="rId32"/>
      <w:footerReference w:type="default" r:id="rId33"/>
      <w:footerReference w:type="first" r:id="rId34"/>
      <w:pgSz w:w="12240" w:h="15840" w:code="1"/>
      <w:pgMar w:top="720" w:right="720" w:bottom="720" w:left="72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564A" w:rsidRDefault="00AB564A" w:rsidP="009F7A27">
      <w:r>
        <w:separator/>
      </w:r>
    </w:p>
  </w:endnote>
  <w:endnote w:type="continuationSeparator" w:id="0">
    <w:p w:rsidR="00AB564A" w:rsidRDefault="00AB564A"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99" w:type="pct"/>
      <w:tblBorders>
        <w:top w:val="double" w:sz="4" w:space="0" w:color="D9D9D9" w:themeColor="background1" w:themeShade="D9"/>
      </w:tblBorders>
      <w:tblLook w:val="0600" w:firstRow="0" w:lastRow="0" w:firstColumn="0" w:lastColumn="0" w:noHBand="1" w:noVBand="1"/>
    </w:tblPr>
    <w:tblGrid>
      <w:gridCol w:w="10798"/>
    </w:tblGrid>
    <w:tr w:rsidR="005140DB" w:rsidTr="007508DB">
      <w:tc>
        <w:tcPr>
          <w:tcW w:w="5000" w:type="pct"/>
          <w:vAlign w:val="center"/>
        </w:tcPr>
        <w:p w:rsidR="005140DB" w:rsidRDefault="005140DB" w:rsidP="007508DB">
          <w:pPr>
            <w:pStyle w:val="Footer"/>
            <w:jc w:val="left"/>
          </w:pPr>
          <w:r w:rsidRPr="005140DB">
            <w:t xml:space="preserve">Page </w:t>
          </w:r>
          <w:r w:rsidRPr="009C6C0C">
            <w:fldChar w:fldCharType="begin"/>
          </w:r>
          <w:r w:rsidRPr="009C6C0C">
            <w:instrText xml:space="preserve"> PAGE   \* MERGEFORMAT </w:instrText>
          </w:r>
          <w:r w:rsidRPr="009C6C0C">
            <w:fldChar w:fldCharType="separate"/>
          </w:r>
          <w:r w:rsidRPr="009C6C0C">
            <w:t>1</w:t>
          </w:r>
          <w:r w:rsidRPr="009C6C0C">
            <w:fldChar w:fldCharType="end"/>
          </w:r>
        </w:p>
      </w:tc>
    </w:tr>
  </w:tbl>
  <w:p w:rsidR="009C6C0C" w:rsidRDefault="009C6C0C" w:rsidP="009C6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99" w:type="pct"/>
      <w:tblBorders>
        <w:top w:val="double" w:sz="4" w:space="0" w:color="D9D9D9" w:themeColor="background1" w:themeShade="D9"/>
      </w:tblBorders>
      <w:tblLook w:val="0600" w:firstRow="0" w:lastRow="0" w:firstColumn="0" w:lastColumn="0" w:noHBand="1" w:noVBand="1"/>
    </w:tblPr>
    <w:tblGrid>
      <w:gridCol w:w="10798"/>
    </w:tblGrid>
    <w:tr w:rsidR="005140DB" w:rsidTr="005140DB">
      <w:tc>
        <w:tcPr>
          <w:tcW w:w="5000" w:type="pct"/>
          <w:vAlign w:val="center"/>
        </w:tcPr>
        <w:p w:rsidR="005140DB" w:rsidRPr="009C6C0C" w:rsidRDefault="005140DB" w:rsidP="005140DB">
          <w:pPr>
            <w:pStyle w:val="Footer"/>
          </w:pPr>
          <w:r w:rsidRPr="005140DB">
            <w:t xml:space="preserve">Page </w:t>
          </w:r>
          <w:r w:rsidRPr="009C6C0C">
            <w:fldChar w:fldCharType="begin"/>
          </w:r>
          <w:r w:rsidRPr="009C6C0C">
            <w:instrText xml:space="preserve"> PAGE   \* MERGEFORMAT </w:instrText>
          </w:r>
          <w:r w:rsidRPr="009C6C0C">
            <w:fldChar w:fldCharType="separate"/>
          </w:r>
          <w:r w:rsidRPr="009C6C0C">
            <w:t>1</w:t>
          </w:r>
          <w:r w:rsidRPr="009C6C0C">
            <w:fldChar w:fldCharType="end"/>
          </w:r>
        </w:p>
      </w:tc>
    </w:tr>
  </w:tbl>
  <w:p w:rsidR="00CF13CF" w:rsidRDefault="00CF13CF" w:rsidP="00CF13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rsidTr="005140DB">
      <w:tc>
        <w:tcPr>
          <w:tcW w:w="5000" w:type="pct"/>
          <w:vAlign w:val="center"/>
        </w:tcPr>
        <w:p w:rsidR="005140DB" w:rsidRPr="006C5465" w:rsidRDefault="005140DB" w:rsidP="006C5465">
          <w:pPr>
            <w:pStyle w:val="Footer"/>
          </w:pPr>
          <w:r w:rsidRPr="006C5465">
            <w:t xml:space="preserve">Page </w:t>
          </w:r>
          <w:r w:rsidRPr="006C5465">
            <w:fldChar w:fldCharType="begin"/>
          </w:r>
          <w:r w:rsidRPr="006C5465">
            <w:instrText xml:space="preserve"> PAGE   \* MERGEFORMAT </w:instrText>
          </w:r>
          <w:r w:rsidRPr="006C5465">
            <w:fldChar w:fldCharType="separate"/>
          </w:r>
          <w:r w:rsidRPr="006C5465">
            <w:t>1</w:t>
          </w:r>
          <w:r w:rsidRPr="006C5465">
            <w:fldChar w:fldCharType="end"/>
          </w:r>
        </w:p>
      </w:tc>
    </w:tr>
  </w:tbl>
  <w:p w:rsidR="00ED6266" w:rsidRPr="006C5465" w:rsidRDefault="00ED6266" w:rsidP="006C5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564A" w:rsidRDefault="00AB564A" w:rsidP="009F7A27">
      <w:r>
        <w:separator/>
      </w:r>
    </w:p>
  </w:footnote>
  <w:footnote w:type="continuationSeparator" w:id="0">
    <w:p w:rsidR="00AB564A" w:rsidRDefault="00AB564A"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3570"/>
      <w:gridCol w:w="3879"/>
      <w:gridCol w:w="3351"/>
    </w:tblGrid>
    <w:tr w:rsidR="009C6C0C" w:rsidTr="007508DB">
      <w:tc>
        <w:tcPr>
          <w:tcW w:w="4797" w:type="dxa"/>
          <w:shd w:val="clear" w:color="auto" w:fill="F2F2F2" w:themeFill="background1" w:themeFillShade="F2"/>
          <w:vAlign w:val="center"/>
        </w:tcPr>
        <w:p w:rsidR="009C6C0C" w:rsidRPr="006C5465" w:rsidRDefault="00AB564A" w:rsidP="006C5465">
          <w:pPr>
            <w:pStyle w:val="Header"/>
          </w:pPr>
          <w:sdt>
            <w:sdtPr>
              <w:alias w:val="Issue and date"/>
              <w:tag w:val=""/>
              <w:id w:val="-1971274411"/>
              <w:placeholder>
                <w:docPart w:val="37471E273B3C414A8EBA425E12E5B491"/>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DB6948">
                <w:t>Unit of Study with Mrs. Bartlett-Plett</w:t>
              </w:r>
            </w:sdtContent>
          </w:sdt>
        </w:p>
      </w:tc>
      <w:tc>
        <w:tcPr>
          <w:tcW w:w="4797" w:type="dxa"/>
          <w:shd w:val="clear" w:color="auto" w:fill="F2F2F2" w:themeFill="background1" w:themeFillShade="F2"/>
          <w:vAlign w:val="center"/>
        </w:tcPr>
        <w:p w:rsidR="009C6C0C" w:rsidRPr="006C5465" w:rsidRDefault="00AB564A" w:rsidP="006C5465">
          <w:pPr>
            <w:pStyle w:val="HeaderPaperName"/>
          </w:pPr>
          <w:sdt>
            <w:sdtPr>
              <w:alias w:val="Title"/>
              <w:tag w:val=""/>
              <w:id w:val="-117845774"/>
              <w:placeholder>
                <w:docPart w:val="F51DEEBB2A3A401CBC41FED10420C5E8"/>
              </w:placeholder>
              <w:dataBinding w:prefixMappings="xmlns:ns0='http://schemas.microsoft.com/office/2006/coverPageProps' " w:xpath="/ns0:CoverPageProperties[1]/ns0:Abstract[1]" w:storeItemID="{55AF091B-3C7A-41E3-B477-F2FDAA23CFDA}"/>
              <w15:appearance w15:val="hidden"/>
              <w:text/>
            </w:sdtPr>
            <w:sdtEndPr/>
            <w:sdtContent>
              <w:r w:rsidR="003F3DC8">
                <w:t>Earth Science</w:t>
              </w:r>
            </w:sdtContent>
          </w:sdt>
        </w:p>
      </w:tc>
      <w:tc>
        <w:tcPr>
          <w:tcW w:w="4798" w:type="dxa"/>
          <w:shd w:val="clear" w:color="auto" w:fill="F2F2F2" w:themeFill="background1" w:themeFillShade="F2"/>
          <w:vAlign w:val="center"/>
        </w:tcPr>
        <w:p w:rsidR="009C6C0C" w:rsidRDefault="009C6C0C" w:rsidP="009C6C0C">
          <w:pPr>
            <w:pStyle w:val="Header"/>
            <w:jc w:val="right"/>
          </w:pPr>
        </w:p>
      </w:tc>
    </w:tr>
  </w:tbl>
  <w:p w:rsidR="009C6C0C" w:rsidRDefault="009C6C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3350"/>
      <w:gridCol w:w="3880"/>
      <w:gridCol w:w="3570"/>
    </w:tblGrid>
    <w:tr w:rsidR="00DD1D2A" w:rsidTr="007508DB">
      <w:tc>
        <w:tcPr>
          <w:tcW w:w="4801" w:type="dxa"/>
          <w:shd w:val="clear" w:color="auto" w:fill="F2F2F2" w:themeFill="background1" w:themeFillShade="F2"/>
          <w:vAlign w:val="center"/>
        </w:tcPr>
        <w:p w:rsidR="00DD1D2A" w:rsidRPr="006C5465" w:rsidRDefault="00DD1D2A" w:rsidP="00DD1D2A">
          <w:pPr>
            <w:pStyle w:val="Header"/>
          </w:pPr>
        </w:p>
      </w:tc>
      <w:tc>
        <w:tcPr>
          <w:tcW w:w="4800" w:type="dxa"/>
          <w:shd w:val="clear" w:color="auto" w:fill="F2F2F2" w:themeFill="background1" w:themeFillShade="F2"/>
          <w:vAlign w:val="center"/>
        </w:tcPr>
        <w:p w:rsidR="00DD1D2A" w:rsidRPr="006C5465" w:rsidRDefault="00AB564A" w:rsidP="00DD1D2A">
          <w:pPr>
            <w:pStyle w:val="HeaderPaperName"/>
          </w:pPr>
          <w:sdt>
            <w:sdtPr>
              <w:alias w:val="Title"/>
              <w:tag w:val=""/>
              <w:id w:val="1392781283"/>
              <w:placeholder>
                <w:docPart w:val="EED2F46B0E1942549735578AAC66A1A9"/>
              </w:placeholder>
              <w:dataBinding w:prefixMappings="xmlns:ns0='http://schemas.microsoft.com/office/2006/coverPageProps' " w:xpath="/ns0:CoverPageProperties[1]/ns0:Abstract[1]" w:storeItemID="{55AF091B-3C7A-41E3-B477-F2FDAA23CFDA}"/>
              <w15:appearance w15:val="hidden"/>
              <w:text/>
            </w:sdtPr>
            <w:sdtEndPr/>
            <w:sdtContent>
              <w:r w:rsidR="003F3DC8">
                <w:t>Earth Science</w:t>
              </w:r>
            </w:sdtContent>
          </w:sdt>
        </w:p>
      </w:tc>
      <w:tc>
        <w:tcPr>
          <w:tcW w:w="4801" w:type="dxa"/>
          <w:shd w:val="clear" w:color="auto" w:fill="F2F2F2" w:themeFill="background1" w:themeFillShade="F2"/>
          <w:vAlign w:val="center"/>
        </w:tcPr>
        <w:p w:rsidR="00DD1D2A" w:rsidRPr="007508DB" w:rsidRDefault="00AB564A" w:rsidP="007508DB">
          <w:pPr>
            <w:pStyle w:val="Header"/>
            <w:jc w:val="right"/>
            <w:rPr>
              <w:i w:val="0"/>
              <w:iCs w:val="0"/>
              <w:color w:val="auto"/>
            </w:rPr>
          </w:pPr>
          <w:sdt>
            <w:sdtPr>
              <w:alias w:val="Issue and date"/>
              <w:tag w:val=""/>
              <w:id w:val="-673187719"/>
              <w:placeholder>
                <w:docPart w:val="A843FC564B8541D08E1788E9653D49AE"/>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DB6948">
                <w:t>Unit of Study with Mrs. Bartlett-Plett</w:t>
              </w:r>
            </w:sdtContent>
          </w:sdt>
        </w:p>
      </w:tc>
    </w:tr>
  </w:tbl>
  <w:p w:rsidR="00DD1D2A" w:rsidRDefault="00DD1D2A" w:rsidP="009C6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960A52"/>
    <w:multiLevelType w:val="hybridMultilevel"/>
    <w:tmpl w:val="2118F7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FF4D0D"/>
    <w:multiLevelType w:val="hybridMultilevel"/>
    <w:tmpl w:val="E02CB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4202AA"/>
    <w:multiLevelType w:val="hybridMultilevel"/>
    <w:tmpl w:val="D86C4F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A150E8"/>
    <w:multiLevelType w:val="hybridMultilevel"/>
    <w:tmpl w:val="EB0E1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yNzQ0N7U0tDQzNzNS0lEKTi0uzszPAykwqwUApS0T/CwAAAA="/>
  </w:docVars>
  <w:rsids>
    <w:rsidRoot w:val="00DB50D8"/>
    <w:rsid w:val="00015147"/>
    <w:rsid w:val="000175AC"/>
    <w:rsid w:val="0002093C"/>
    <w:rsid w:val="000774C4"/>
    <w:rsid w:val="000B2002"/>
    <w:rsid w:val="000D1771"/>
    <w:rsid w:val="001006A8"/>
    <w:rsid w:val="00114786"/>
    <w:rsid w:val="001349BF"/>
    <w:rsid w:val="001444A4"/>
    <w:rsid w:val="00145F34"/>
    <w:rsid w:val="001A4977"/>
    <w:rsid w:val="001C6208"/>
    <w:rsid w:val="001F227E"/>
    <w:rsid w:val="002800D8"/>
    <w:rsid w:val="0028128D"/>
    <w:rsid w:val="0029342A"/>
    <w:rsid w:val="002E008A"/>
    <w:rsid w:val="002F1824"/>
    <w:rsid w:val="00300252"/>
    <w:rsid w:val="0031266C"/>
    <w:rsid w:val="0037154F"/>
    <w:rsid w:val="003F01F5"/>
    <w:rsid w:val="003F2D5E"/>
    <w:rsid w:val="003F3DC8"/>
    <w:rsid w:val="00403320"/>
    <w:rsid w:val="00445F2B"/>
    <w:rsid w:val="004503CD"/>
    <w:rsid w:val="00490A0C"/>
    <w:rsid w:val="004B692A"/>
    <w:rsid w:val="004D1632"/>
    <w:rsid w:val="004D61E0"/>
    <w:rsid w:val="005140DB"/>
    <w:rsid w:val="00564592"/>
    <w:rsid w:val="00590A57"/>
    <w:rsid w:val="005A20B8"/>
    <w:rsid w:val="005C1AA1"/>
    <w:rsid w:val="005D2C2B"/>
    <w:rsid w:val="005D573E"/>
    <w:rsid w:val="0062576A"/>
    <w:rsid w:val="006A4B40"/>
    <w:rsid w:val="006A57DD"/>
    <w:rsid w:val="006C5465"/>
    <w:rsid w:val="006E066B"/>
    <w:rsid w:val="006E4D72"/>
    <w:rsid w:val="006F1E20"/>
    <w:rsid w:val="00735D9D"/>
    <w:rsid w:val="007508DB"/>
    <w:rsid w:val="00780E49"/>
    <w:rsid w:val="007825F2"/>
    <w:rsid w:val="00797ADE"/>
    <w:rsid w:val="007C70F4"/>
    <w:rsid w:val="0083017F"/>
    <w:rsid w:val="0083442B"/>
    <w:rsid w:val="00834C46"/>
    <w:rsid w:val="0084182D"/>
    <w:rsid w:val="008C0A5C"/>
    <w:rsid w:val="008C3071"/>
    <w:rsid w:val="008C7022"/>
    <w:rsid w:val="008D479C"/>
    <w:rsid w:val="008E7C41"/>
    <w:rsid w:val="009040E1"/>
    <w:rsid w:val="009109FE"/>
    <w:rsid w:val="00914760"/>
    <w:rsid w:val="00916016"/>
    <w:rsid w:val="00916669"/>
    <w:rsid w:val="00920465"/>
    <w:rsid w:val="00945312"/>
    <w:rsid w:val="00991240"/>
    <w:rsid w:val="009A79D5"/>
    <w:rsid w:val="009C6C0C"/>
    <w:rsid w:val="009D47A6"/>
    <w:rsid w:val="009F7A27"/>
    <w:rsid w:val="00A10154"/>
    <w:rsid w:val="00A117F7"/>
    <w:rsid w:val="00A8499A"/>
    <w:rsid w:val="00AB1E1D"/>
    <w:rsid w:val="00AB564A"/>
    <w:rsid w:val="00AB65EB"/>
    <w:rsid w:val="00B17996"/>
    <w:rsid w:val="00B45180"/>
    <w:rsid w:val="00B7315D"/>
    <w:rsid w:val="00BB5050"/>
    <w:rsid w:val="00BF3F5B"/>
    <w:rsid w:val="00C52B89"/>
    <w:rsid w:val="00C85862"/>
    <w:rsid w:val="00C96D3C"/>
    <w:rsid w:val="00CA22B3"/>
    <w:rsid w:val="00CB3692"/>
    <w:rsid w:val="00CD2640"/>
    <w:rsid w:val="00CF13CF"/>
    <w:rsid w:val="00CF782F"/>
    <w:rsid w:val="00CF7F6A"/>
    <w:rsid w:val="00D05BDA"/>
    <w:rsid w:val="00D16123"/>
    <w:rsid w:val="00D41A45"/>
    <w:rsid w:val="00DA6697"/>
    <w:rsid w:val="00DB460D"/>
    <w:rsid w:val="00DB50D8"/>
    <w:rsid w:val="00DB51A5"/>
    <w:rsid w:val="00DB6948"/>
    <w:rsid w:val="00DD1D2A"/>
    <w:rsid w:val="00DD5490"/>
    <w:rsid w:val="00DE107F"/>
    <w:rsid w:val="00E101E7"/>
    <w:rsid w:val="00E52324"/>
    <w:rsid w:val="00E604D2"/>
    <w:rsid w:val="00E60A40"/>
    <w:rsid w:val="00E6519F"/>
    <w:rsid w:val="00E66247"/>
    <w:rsid w:val="00ED6266"/>
    <w:rsid w:val="00F0199B"/>
    <w:rsid w:val="00F11F4F"/>
    <w:rsid w:val="00F41849"/>
    <w:rsid w:val="00F62856"/>
    <w:rsid w:val="00F6391F"/>
    <w:rsid w:val="00F81770"/>
    <w:rsid w:val="00FA1A74"/>
    <w:rsid w:val="00FC56B6"/>
    <w:rsid w:val="00FE1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2CE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en-US" w:eastAsia="en-US" w:bidi="ar-SA"/>
      </w:rPr>
    </w:rPrDefault>
    <w:pPrDefault>
      <w:pPr>
        <w:spacing w:after="18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6123"/>
  </w:style>
  <w:style w:type="paragraph" w:styleId="Heading1">
    <w:name w:val="heading 1"/>
    <w:basedOn w:val="Normal"/>
    <w:next w:val="Normal"/>
    <w:link w:val="Heading1Char"/>
    <w:uiPriority w:val="9"/>
    <w:qFormat/>
    <w:rsid w:val="00797ADE"/>
    <w:pPr>
      <w:spacing w:after="0" w:line="1400" w:lineRule="exact"/>
      <w:outlineLvl w:val="0"/>
    </w:pPr>
    <w:rPr>
      <w:b/>
      <w:bCs/>
      <w:color w:val="FFFFFF" w:themeColor="background1"/>
      <w:spacing w:val="-60"/>
      <w:sz w:val="144"/>
      <w:szCs w:val="144"/>
    </w:rPr>
  </w:style>
  <w:style w:type="paragraph" w:styleId="Heading2">
    <w:name w:val="heading 2"/>
    <w:basedOn w:val="Normal"/>
    <w:next w:val="Normal"/>
    <w:link w:val="Heading2Char"/>
    <w:uiPriority w:val="9"/>
    <w:qFormat/>
    <w:rsid w:val="00797ADE"/>
    <w:pPr>
      <w:spacing w:after="0"/>
      <w:outlineLvl w:val="1"/>
    </w:pPr>
    <w:rPr>
      <w:color w:val="0A249B" w:themeColor="accent1"/>
      <w:sz w:val="44"/>
      <w:szCs w:val="44"/>
    </w:rPr>
  </w:style>
  <w:style w:type="paragraph" w:styleId="Heading3">
    <w:name w:val="heading 3"/>
    <w:basedOn w:val="Normal"/>
    <w:next w:val="Normal"/>
    <w:link w:val="Heading3Char"/>
    <w:uiPriority w:val="9"/>
    <w:qFormat/>
    <w:rsid w:val="006C5465"/>
    <w:pPr>
      <w:spacing w:after="0"/>
      <w:outlineLvl w:val="2"/>
    </w:pPr>
    <w:rPr>
      <w:b/>
      <w:bCs/>
      <w:color w:val="0A249B" w:themeColor="accent1"/>
      <w:sz w:val="64"/>
      <w:szCs w:val="64"/>
    </w:rPr>
  </w:style>
  <w:style w:type="paragraph" w:styleId="Heading4">
    <w:name w:val="heading 4"/>
    <w:basedOn w:val="Normal"/>
    <w:next w:val="Normal"/>
    <w:link w:val="Heading4Char"/>
    <w:uiPriority w:val="9"/>
    <w:qFormat/>
    <w:rsid w:val="00797ADE"/>
    <w:pPr>
      <w:spacing w:after="0"/>
      <w:outlineLvl w:val="3"/>
    </w:pPr>
    <w:rPr>
      <w:b/>
      <w:color w:val="FFFFFF" w:themeColor="background1"/>
      <w:sz w:val="40"/>
      <w:szCs w:val="44"/>
    </w:rPr>
  </w:style>
  <w:style w:type="paragraph" w:styleId="Heading5">
    <w:name w:val="heading 5"/>
    <w:basedOn w:val="Normal"/>
    <w:next w:val="Normal"/>
    <w:link w:val="Heading5Char"/>
    <w:uiPriority w:val="9"/>
    <w:qFormat/>
    <w:rsid w:val="00DD1D2A"/>
    <w:pPr>
      <w:keepNext/>
      <w:keepLines/>
      <w:spacing w:after="0"/>
      <w:outlineLvl w:val="4"/>
    </w:pPr>
    <w:rPr>
      <w:rFonts w:eastAsiaTheme="majorEastAsia" w:cstheme="majorBidi"/>
      <w:i/>
      <w:color w:val="0A249B" w:themeColor="accent1"/>
      <w:sz w:val="100"/>
    </w:rPr>
  </w:style>
  <w:style w:type="paragraph" w:styleId="Heading6">
    <w:name w:val="heading 6"/>
    <w:basedOn w:val="Normal"/>
    <w:next w:val="Normal"/>
    <w:link w:val="Heading6Char"/>
    <w:uiPriority w:val="9"/>
    <w:qFormat/>
    <w:rsid w:val="008C3071"/>
    <w:pPr>
      <w:keepNext/>
      <w:keepLines/>
      <w:spacing w:after="0"/>
      <w:outlineLvl w:val="5"/>
    </w:pPr>
    <w:rPr>
      <w:rFonts w:asciiTheme="majorHAnsi" w:eastAsiaTheme="majorEastAsia" w:hAnsiTheme="majorHAnsi" w:cstheme="majorBidi"/>
      <w:b/>
      <w:caps/>
      <w:sz w:val="56"/>
      <w14:textOutline w14:w="10160" w14:cap="rnd" w14:cmpd="sng" w14:algn="ctr">
        <w14:noFill/>
        <w14:prstDash w14:val="solid"/>
        <w14:bevel/>
      </w14:textOutline>
    </w:rPr>
  </w:style>
  <w:style w:type="paragraph" w:styleId="Heading7">
    <w:name w:val="heading 7"/>
    <w:basedOn w:val="Normal"/>
    <w:next w:val="Normal"/>
    <w:link w:val="Heading7Char"/>
    <w:uiPriority w:val="9"/>
    <w:qFormat/>
    <w:rsid w:val="008C3071"/>
    <w:pPr>
      <w:keepNext/>
      <w:keepLines/>
      <w:spacing w:after="0"/>
      <w:outlineLvl w:val="6"/>
    </w:pPr>
    <w:rPr>
      <w:rFonts w:eastAsiaTheme="majorEastAsia" w:cstheme="majorBidi"/>
      <w:iCs/>
      <w:spacing w:val="-100"/>
      <w:sz w:val="100"/>
    </w:rPr>
  </w:style>
  <w:style w:type="paragraph" w:styleId="Heading8">
    <w:name w:val="heading 8"/>
    <w:basedOn w:val="Normal"/>
    <w:next w:val="Normal"/>
    <w:link w:val="Heading8Char"/>
    <w:uiPriority w:val="9"/>
    <w:qFormat/>
    <w:rsid w:val="001006A8"/>
    <w:pPr>
      <w:keepNext/>
      <w:keepLines/>
      <w:spacing w:after="60"/>
      <w:outlineLvl w:val="7"/>
    </w:pPr>
    <w:rPr>
      <w:rFonts w:eastAsiaTheme="majorEastAsia" w:cstheme="majorBidi"/>
      <w:color w:val="FFFFFF" w:themeColor="background1"/>
      <w:sz w:val="4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rsid w:val="001006A8"/>
    <w:rPr>
      <w:rFonts w:eastAsiaTheme="majorEastAsia" w:cstheme="majorBidi"/>
      <w:color w:val="FFFFFF" w:themeColor="background1"/>
      <w:sz w:val="44"/>
      <w:szCs w:val="21"/>
    </w:rPr>
  </w:style>
  <w:style w:type="character" w:customStyle="1" w:styleId="Heading1Char">
    <w:name w:val="Heading 1 Char"/>
    <w:basedOn w:val="DefaultParagraphFont"/>
    <w:link w:val="Heading1"/>
    <w:uiPriority w:val="9"/>
    <w:rsid w:val="00797ADE"/>
    <w:rPr>
      <w:b/>
      <w:bCs/>
      <w:color w:val="FFFFFF" w:themeColor="background1"/>
      <w:spacing w:val="-60"/>
      <w:sz w:val="144"/>
      <w:szCs w:val="144"/>
    </w:rPr>
  </w:style>
  <w:style w:type="paragraph" w:styleId="Subtitle">
    <w:name w:val="Subtitle"/>
    <w:basedOn w:val="Normal"/>
    <w:next w:val="Normal"/>
    <w:link w:val="SubtitleChar"/>
    <w:uiPriority w:val="11"/>
    <w:qFormat/>
    <w:rsid w:val="008C3071"/>
    <w:pPr>
      <w:pBdr>
        <w:bottom w:val="double" w:sz="4" w:space="0" w:color="D9D9D9" w:themeColor="background1" w:themeShade="D9"/>
      </w:pBdr>
      <w:spacing w:after="0"/>
      <w:jc w:val="center"/>
    </w:pPr>
    <w:rPr>
      <w:rFonts w:asciiTheme="majorHAnsi" w:hAnsiTheme="majorHAnsi"/>
      <w:b/>
      <w:bCs/>
      <w:caps/>
      <w:color w:val="262626" w:themeColor="text1" w:themeTint="D9"/>
      <w:sz w:val="96"/>
      <w:szCs w:val="96"/>
      <w14:textOutline w14:w="13462" w14:cap="flat" w14:cmpd="sng" w14:algn="ctr">
        <w14:noFill/>
        <w14:prstDash w14:val="solid"/>
        <w14:round/>
      </w14:textOutline>
    </w:rPr>
  </w:style>
  <w:style w:type="character" w:customStyle="1" w:styleId="SubtitleChar">
    <w:name w:val="Subtitle Char"/>
    <w:basedOn w:val="DefaultParagraphFont"/>
    <w:link w:val="Subtitle"/>
    <w:uiPriority w:val="11"/>
    <w:rsid w:val="008C3071"/>
    <w:rPr>
      <w:rFonts w:asciiTheme="majorHAnsi" w:hAnsiTheme="majorHAnsi"/>
      <w:b/>
      <w:bCs/>
      <w:caps/>
      <w:color w:val="262626" w:themeColor="text1" w:themeTint="D9"/>
      <w:sz w:val="96"/>
      <w:szCs w:val="96"/>
      <w14:textOutline w14:w="13462" w14:cap="flat" w14:cmpd="sng" w14:algn="ctr">
        <w14:noFill/>
        <w14:prstDash w14:val="solid"/>
        <w14:round/>
      </w14:textOutline>
    </w:rPr>
  </w:style>
  <w:style w:type="paragraph" w:styleId="Title">
    <w:name w:val="Title"/>
    <w:basedOn w:val="Normal"/>
    <w:next w:val="Normal"/>
    <w:link w:val="TitleChar"/>
    <w:uiPriority w:val="10"/>
    <w:qFormat/>
    <w:rsid w:val="008C3071"/>
    <w:pPr>
      <w:spacing w:after="0"/>
      <w:jc w:val="center"/>
    </w:pPr>
    <w:rPr>
      <w:rFonts w:asciiTheme="majorHAnsi" w:hAnsiTheme="majorHAnsi"/>
      <w:color w:val="262626" w:themeColor="text1" w:themeTint="D9"/>
      <w:sz w:val="36"/>
      <w:szCs w:val="36"/>
    </w:rPr>
  </w:style>
  <w:style w:type="character" w:customStyle="1" w:styleId="TitleChar">
    <w:name w:val="Title Char"/>
    <w:basedOn w:val="DefaultParagraphFont"/>
    <w:link w:val="Title"/>
    <w:uiPriority w:val="10"/>
    <w:rsid w:val="008C3071"/>
    <w:rPr>
      <w:rFonts w:asciiTheme="majorHAnsi" w:hAnsiTheme="majorHAnsi"/>
      <w:color w:val="262626" w:themeColor="text1" w:themeTint="D9"/>
      <w:sz w:val="36"/>
      <w:szCs w:val="36"/>
    </w:rPr>
  </w:style>
  <w:style w:type="paragraph" w:styleId="Header">
    <w:name w:val="header"/>
    <w:basedOn w:val="Normal"/>
    <w:link w:val="HeaderChar"/>
    <w:uiPriority w:val="99"/>
    <w:unhideWhenUsed/>
    <w:rsid w:val="00797ADE"/>
    <w:pPr>
      <w:spacing w:after="0"/>
    </w:pPr>
    <w:rPr>
      <w:i/>
      <w:iCs/>
      <w:color w:val="595959" w:themeColor="text1" w:themeTint="A6"/>
    </w:rPr>
  </w:style>
  <w:style w:type="character" w:customStyle="1" w:styleId="HeaderChar">
    <w:name w:val="Header Char"/>
    <w:basedOn w:val="DefaultParagraphFont"/>
    <w:link w:val="Header"/>
    <w:uiPriority w:val="99"/>
    <w:rsid w:val="00797ADE"/>
    <w:rPr>
      <w:i/>
      <w:iCs/>
      <w:color w:val="595959" w:themeColor="text1" w:themeTint="A6"/>
    </w:rPr>
  </w:style>
  <w:style w:type="paragraph" w:styleId="Footer">
    <w:name w:val="footer"/>
    <w:basedOn w:val="Normal"/>
    <w:link w:val="FooterChar"/>
    <w:uiPriority w:val="99"/>
    <w:unhideWhenUsed/>
    <w:rsid w:val="00797ADE"/>
    <w:pPr>
      <w:spacing w:after="0"/>
      <w:jc w:val="right"/>
    </w:pPr>
    <w:rPr>
      <w:i/>
      <w:iCs/>
      <w:color w:val="595959" w:themeColor="text1" w:themeTint="A6"/>
    </w:rPr>
  </w:style>
  <w:style w:type="character" w:customStyle="1" w:styleId="FooterChar">
    <w:name w:val="Footer Char"/>
    <w:basedOn w:val="DefaultParagraphFont"/>
    <w:link w:val="Footer"/>
    <w:uiPriority w:val="99"/>
    <w:rsid w:val="00797ADE"/>
    <w:rPr>
      <w:i/>
      <w:iCs/>
      <w:color w:val="595959" w:themeColor="text1" w:themeTint="A6"/>
    </w:rPr>
  </w:style>
  <w:style w:type="table" w:styleId="TableGrid">
    <w:name w:val="Table Grid"/>
    <w:basedOn w:val="TableNormal"/>
    <w:uiPriority w:val="39"/>
    <w:rsid w:val="00CB369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B3692"/>
    <w:rPr>
      <w:color w:val="808080"/>
    </w:rPr>
  </w:style>
  <w:style w:type="character" w:customStyle="1" w:styleId="Heading2Char">
    <w:name w:val="Heading 2 Char"/>
    <w:basedOn w:val="DefaultParagraphFont"/>
    <w:link w:val="Heading2"/>
    <w:uiPriority w:val="9"/>
    <w:rsid w:val="00797ADE"/>
    <w:rPr>
      <w:color w:val="0A249B" w:themeColor="accent1"/>
      <w:sz w:val="44"/>
      <w:szCs w:val="44"/>
    </w:rPr>
  </w:style>
  <w:style w:type="paragraph" w:styleId="Caption">
    <w:name w:val="caption"/>
    <w:basedOn w:val="Normal"/>
    <w:next w:val="Normal"/>
    <w:uiPriority w:val="35"/>
    <w:qFormat/>
    <w:rsid w:val="00797ADE"/>
    <w:pPr>
      <w:spacing w:after="0"/>
    </w:pPr>
    <w:rPr>
      <w:i/>
      <w:iCs/>
      <w:color w:val="000000" w:themeColor="text1"/>
    </w:rPr>
  </w:style>
  <w:style w:type="paragraph" w:customStyle="1" w:styleId="Startertext">
    <w:name w:val="Starter text"/>
    <w:basedOn w:val="Normal"/>
    <w:uiPriority w:val="12"/>
    <w:qFormat/>
    <w:rsid w:val="006C5465"/>
    <w:pPr>
      <w:spacing w:after="0"/>
    </w:pPr>
    <w:rPr>
      <w:color w:val="000000" w:themeColor="text1"/>
      <w:sz w:val="30"/>
      <w:szCs w:val="30"/>
    </w:rPr>
  </w:style>
  <w:style w:type="paragraph" w:customStyle="1" w:styleId="Issue">
    <w:name w:val="Issue"/>
    <w:basedOn w:val="Normal"/>
    <w:uiPriority w:val="12"/>
    <w:qFormat/>
    <w:rsid w:val="00797ADE"/>
    <w:pPr>
      <w:spacing w:after="0"/>
    </w:pPr>
    <w:rPr>
      <w:rFonts w:cs="Times New Roman"/>
      <w:i/>
      <w:szCs w:val="24"/>
    </w:rPr>
  </w:style>
  <w:style w:type="paragraph" w:customStyle="1" w:styleId="HeaderPaperName">
    <w:name w:val="Header Paper Name"/>
    <w:basedOn w:val="Normal"/>
    <w:next w:val="Normal"/>
    <w:uiPriority w:val="12"/>
    <w:qFormat/>
    <w:rsid w:val="007508DB"/>
    <w:pPr>
      <w:spacing w:after="0"/>
      <w:jc w:val="center"/>
    </w:pPr>
    <w:rPr>
      <w:rFonts w:asciiTheme="majorHAnsi" w:hAnsiTheme="majorHAnsi"/>
      <w:b/>
      <w:caps/>
      <w:sz w:val="36"/>
    </w:rPr>
  </w:style>
  <w:style w:type="character" w:customStyle="1" w:styleId="Heading3Char">
    <w:name w:val="Heading 3 Char"/>
    <w:basedOn w:val="DefaultParagraphFont"/>
    <w:link w:val="Heading3"/>
    <w:uiPriority w:val="9"/>
    <w:rsid w:val="006C5465"/>
    <w:rPr>
      <w:b/>
      <w:bCs/>
      <w:color w:val="0A249B" w:themeColor="accent1"/>
      <w:sz w:val="64"/>
      <w:szCs w:val="64"/>
    </w:rPr>
  </w:style>
  <w:style w:type="paragraph" w:customStyle="1" w:styleId="Byline">
    <w:name w:val="Byline"/>
    <w:basedOn w:val="Normal"/>
    <w:uiPriority w:val="12"/>
    <w:qFormat/>
    <w:rsid w:val="008D479C"/>
    <w:pPr>
      <w:spacing w:after="0"/>
    </w:pPr>
    <w:rPr>
      <w:i/>
      <w:iCs/>
      <w:color w:val="7F7F7F" w:themeColor="text1" w:themeTint="80"/>
    </w:rPr>
  </w:style>
  <w:style w:type="paragraph" w:styleId="NoSpacing">
    <w:name w:val="No Spacing"/>
    <w:uiPriority w:val="1"/>
    <w:rsid w:val="00015147"/>
    <w:pPr>
      <w:spacing w:after="0"/>
    </w:pPr>
    <w:rPr>
      <w:rFonts w:eastAsiaTheme="minorEastAsia" w:hAnsi="Georgia"/>
      <w:kern w:val="24"/>
    </w:rPr>
  </w:style>
  <w:style w:type="paragraph" w:styleId="Quote">
    <w:name w:val="Quote"/>
    <w:basedOn w:val="Normal"/>
    <w:next w:val="Normal"/>
    <w:link w:val="QuoteChar"/>
    <w:uiPriority w:val="29"/>
    <w:qFormat/>
    <w:rsid w:val="001006A8"/>
    <w:rPr>
      <w:i/>
      <w:iCs/>
      <w:sz w:val="30"/>
      <w:szCs w:val="30"/>
    </w:rPr>
  </w:style>
  <w:style w:type="character" w:customStyle="1" w:styleId="QuoteChar">
    <w:name w:val="Quote Char"/>
    <w:basedOn w:val="DefaultParagraphFont"/>
    <w:link w:val="Quote"/>
    <w:uiPriority w:val="29"/>
    <w:rsid w:val="001006A8"/>
    <w:rPr>
      <w:i/>
      <w:iCs/>
      <w:sz w:val="30"/>
      <w:szCs w:val="30"/>
    </w:rPr>
  </w:style>
  <w:style w:type="paragraph" w:customStyle="1" w:styleId="Headline">
    <w:name w:val="Headline"/>
    <w:basedOn w:val="Normal"/>
    <w:next w:val="Normal"/>
    <w:uiPriority w:val="12"/>
    <w:qFormat/>
    <w:rsid w:val="001006A8"/>
    <w:pPr>
      <w:spacing w:before="240" w:after="240"/>
    </w:pPr>
    <w:rPr>
      <w:b/>
      <w:noProof/>
      <w:sz w:val="80"/>
      <w:szCs w:val="80"/>
    </w:rPr>
  </w:style>
  <w:style w:type="character" w:customStyle="1" w:styleId="Heading4Char">
    <w:name w:val="Heading 4 Char"/>
    <w:basedOn w:val="DefaultParagraphFont"/>
    <w:link w:val="Heading4"/>
    <w:uiPriority w:val="9"/>
    <w:rsid w:val="00797ADE"/>
    <w:rPr>
      <w:b/>
      <w:color w:val="FFFFFF" w:themeColor="background1"/>
      <w:sz w:val="40"/>
      <w:szCs w:val="44"/>
    </w:rPr>
  </w:style>
  <w:style w:type="paragraph" w:customStyle="1" w:styleId="Quote2">
    <w:name w:val="Quote 2"/>
    <w:basedOn w:val="Normal"/>
    <w:uiPriority w:val="29"/>
    <w:qFormat/>
    <w:rsid w:val="008D479C"/>
    <w:pPr>
      <w:spacing w:after="0"/>
    </w:pPr>
    <w:rPr>
      <w:color w:val="0A249B" w:themeColor="accent1"/>
      <w:sz w:val="44"/>
    </w:rPr>
  </w:style>
  <w:style w:type="character" w:customStyle="1" w:styleId="Heading5Char">
    <w:name w:val="Heading 5 Char"/>
    <w:basedOn w:val="DefaultParagraphFont"/>
    <w:link w:val="Heading5"/>
    <w:uiPriority w:val="9"/>
    <w:rsid w:val="00DD1D2A"/>
    <w:rPr>
      <w:rFonts w:eastAsiaTheme="majorEastAsia" w:cstheme="majorBidi"/>
      <w:i/>
      <w:color w:val="0A249B" w:themeColor="accent1"/>
      <w:sz w:val="100"/>
    </w:rPr>
  </w:style>
  <w:style w:type="character" w:customStyle="1" w:styleId="Heading6Char">
    <w:name w:val="Heading 6 Char"/>
    <w:basedOn w:val="DefaultParagraphFont"/>
    <w:link w:val="Heading6"/>
    <w:uiPriority w:val="9"/>
    <w:rsid w:val="008C3071"/>
    <w:rPr>
      <w:rFonts w:asciiTheme="majorHAnsi" w:eastAsiaTheme="majorEastAsia" w:hAnsiTheme="majorHAnsi" w:cstheme="majorBidi"/>
      <w:b/>
      <w:caps/>
      <w:sz w:val="56"/>
      <w14:textOutline w14:w="10160" w14:cap="rnd" w14:cmpd="sng" w14:algn="ctr">
        <w14:noFill/>
        <w14:prstDash w14:val="solid"/>
        <w14:bevel/>
      </w14:textOutline>
    </w:rPr>
  </w:style>
  <w:style w:type="character" w:customStyle="1" w:styleId="Heading7Char">
    <w:name w:val="Heading 7 Char"/>
    <w:basedOn w:val="DefaultParagraphFont"/>
    <w:link w:val="Heading7"/>
    <w:uiPriority w:val="9"/>
    <w:rsid w:val="008C3071"/>
    <w:rPr>
      <w:rFonts w:eastAsiaTheme="majorEastAsia" w:cstheme="majorBidi"/>
      <w:iCs/>
      <w:spacing w:val="-100"/>
      <w:sz w:val="100"/>
    </w:rPr>
  </w:style>
  <w:style w:type="character" w:styleId="Emphasis">
    <w:name w:val="Emphasis"/>
    <w:basedOn w:val="DefaultParagraphFont"/>
    <w:uiPriority w:val="20"/>
    <w:qFormat/>
    <w:rsid w:val="006C5465"/>
    <w:rPr>
      <w:b/>
      <w:i/>
      <w:iCs/>
    </w:rPr>
  </w:style>
  <w:style w:type="paragraph" w:customStyle="1" w:styleId="More1">
    <w:name w:val="More 1"/>
    <w:basedOn w:val="Normal"/>
    <w:next w:val="Normal"/>
    <w:link w:val="More1Char"/>
    <w:uiPriority w:val="12"/>
    <w:qFormat/>
    <w:rsid w:val="006C5465"/>
    <w:rPr>
      <w:i/>
    </w:rPr>
  </w:style>
  <w:style w:type="paragraph" w:customStyle="1" w:styleId="More2">
    <w:name w:val="More 2"/>
    <w:basedOn w:val="Normal"/>
    <w:next w:val="Normal"/>
    <w:link w:val="More2Char"/>
    <w:uiPriority w:val="12"/>
    <w:qFormat/>
    <w:rsid w:val="00916669"/>
    <w:pPr>
      <w:jc w:val="right"/>
    </w:pPr>
    <w:rPr>
      <w:i/>
    </w:rPr>
  </w:style>
  <w:style w:type="character" w:customStyle="1" w:styleId="More1Char">
    <w:name w:val="More 1 Char"/>
    <w:basedOn w:val="DefaultParagraphFont"/>
    <w:link w:val="More1"/>
    <w:uiPriority w:val="12"/>
    <w:rsid w:val="007C70F4"/>
    <w:rPr>
      <w:i/>
    </w:rPr>
  </w:style>
  <w:style w:type="paragraph" w:customStyle="1" w:styleId="Bylinelight">
    <w:name w:val="Byline light"/>
    <w:basedOn w:val="Normal"/>
    <w:next w:val="Normal"/>
    <w:link w:val="BylinelightChar"/>
    <w:uiPriority w:val="12"/>
    <w:qFormat/>
    <w:rsid w:val="004D61E0"/>
    <w:rPr>
      <w:i/>
      <w:color w:val="FFFFFF" w:themeColor="background1"/>
    </w:rPr>
  </w:style>
  <w:style w:type="character" w:customStyle="1" w:styleId="More2Char">
    <w:name w:val="More 2 Char"/>
    <w:basedOn w:val="DefaultParagraphFont"/>
    <w:link w:val="More2"/>
    <w:uiPriority w:val="12"/>
    <w:rsid w:val="007C70F4"/>
    <w:rPr>
      <w:i/>
    </w:rPr>
  </w:style>
  <w:style w:type="character" w:customStyle="1" w:styleId="BylinelightChar">
    <w:name w:val="Byline light Char"/>
    <w:basedOn w:val="DefaultParagraphFont"/>
    <w:link w:val="Bylinelight"/>
    <w:uiPriority w:val="12"/>
    <w:rsid w:val="007C70F4"/>
    <w:rPr>
      <w:i/>
      <w:color w:val="FFFFFF" w:themeColor="background1"/>
    </w:rPr>
  </w:style>
  <w:style w:type="paragraph" w:styleId="ListParagraph">
    <w:name w:val="List Paragraph"/>
    <w:basedOn w:val="Normal"/>
    <w:uiPriority w:val="34"/>
    <w:semiHidden/>
    <w:qFormat/>
    <w:rsid w:val="009109FE"/>
    <w:pPr>
      <w:ind w:left="720"/>
      <w:contextualSpacing/>
    </w:pPr>
  </w:style>
  <w:style w:type="character" w:styleId="Hyperlink">
    <w:name w:val="Hyperlink"/>
    <w:basedOn w:val="DefaultParagraphFont"/>
    <w:uiPriority w:val="99"/>
    <w:unhideWhenUsed/>
    <w:rsid w:val="009109FE"/>
    <w:rPr>
      <w:color w:val="0563C1" w:themeColor="hyperlink"/>
      <w:u w:val="single"/>
    </w:rPr>
  </w:style>
  <w:style w:type="character" w:styleId="UnresolvedMention">
    <w:name w:val="Unresolved Mention"/>
    <w:basedOn w:val="DefaultParagraphFont"/>
    <w:uiPriority w:val="99"/>
    <w:semiHidden/>
    <w:unhideWhenUsed/>
    <w:rsid w:val="009109FE"/>
    <w:rPr>
      <w:color w:val="605E5C"/>
      <w:shd w:val="clear" w:color="auto" w:fill="E1DFDD"/>
    </w:rPr>
  </w:style>
  <w:style w:type="paragraph" w:styleId="BalloonText">
    <w:name w:val="Balloon Text"/>
    <w:basedOn w:val="Normal"/>
    <w:link w:val="BalloonTextChar"/>
    <w:uiPriority w:val="99"/>
    <w:semiHidden/>
    <w:unhideWhenUsed/>
    <w:rsid w:val="00403320"/>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403320"/>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3.jpg"/><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Bartlettg@fultonschools.org" TargetMode="Externa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Bartlettg@fultonschools.org" TargetMode="External"/><Relationship Id="rId23" Type="http://schemas.microsoft.com/office/2007/relationships/hdphoto" Target="media/hdphoto1.wdp"/><Relationship Id="rId28" Type="http://schemas.openxmlformats.org/officeDocument/2006/relationships/image" Target="media/image13.jpe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5.sv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header" Target="header1.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tlettg\AppData\Roaming\Microsoft\Templates\Modern%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2582404B034DAD9F88F430B74836D8"/>
        <w:category>
          <w:name w:val="General"/>
          <w:gallery w:val="placeholder"/>
        </w:category>
        <w:types>
          <w:type w:val="bbPlcHdr"/>
        </w:types>
        <w:behaviors>
          <w:behavior w:val="content"/>
        </w:behaviors>
        <w:guid w:val="{B5ABE2C5-F52B-43AD-A0A7-C495DC76A464}"/>
      </w:docPartPr>
      <w:docPartBody>
        <w:p w:rsidR="006A0BF8" w:rsidRDefault="007F19EC">
          <w:pPr>
            <w:pStyle w:val="502582404B034DAD9F88F430B74836D8"/>
          </w:pPr>
          <w:r>
            <w:t>paper name</w:t>
          </w:r>
        </w:p>
      </w:docPartBody>
    </w:docPart>
    <w:docPart>
      <w:docPartPr>
        <w:name w:val="7C419DDAC6114F4ABB4B4973AAE77893"/>
        <w:category>
          <w:name w:val="General"/>
          <w:gallery w:val="placeholder"/>
        </w:category>
        <w:types>
          <w:type w:val="bbPlcHdr"/>
        </w:types>
        <w:behaviors>
          <w:behavior w:val="content"/>
        </w:behaviors>
        <w:guid w:val="{70211B46-C7B5-443B-8EA0-9D0F6E91AC56}"/>
      </w:docPartPr>
      <w:docPartBody>
        <w:p w:rsidR="006A0BF8" w:rsidRDefault="007F19EC">
          <w:pPr>
            <w:pStyle w:val="7C419DDAC6114F4ABB4B4973AAE77893"/>
          </w:pPr>
          <w:r>
            <w:t>Issue #, Month dd, YYYY</w:t>
          </w:r>
        </w:p>
      </w:docPartBody>
    </w:docPart>
    <w:docPart>
      <w:docPartPr>
        <w:name w:val="9E62081666EF4663AA5A447F591FCF26"/>
        <w:category>
          <w:name w:val="General"/>
          <w:gallery w:val="placeholder"/>
        </w:category>
        <w:types>
          <w:type w:val="bbPlcHdr"/>
        </w:types>
        <w:behaviors>
          <w:behavior w:val="content"/>
        </w:behaviors>
        <w:guid w:val="{C5981AA0-EC64-4BC8-91F0-D1A97578C3BE}"/>
      </w:docPartPr>
      <w:docPartBody>
        <w:p w:rsidR="006A0BF8" w:rsidRDefault="007F19EC">
          <w:pPr>
            <w:pStyle w:val="9E62081666EF4663AA5A447F591FCF26"/>
          </w:pPr>
          <w:r w:rsidRPr="005D573E">
            <w:t xml:space="preserve">The USD was stronger this week on account of  nulla a erat eget nunc hendrerit ultrices eu nec nulla. </w:t>
          </w:r>
          <w:r w:rsidRPr="006C5465">
            <w:rPr>
              <w:lang w:val="it-IT"/>
            </w:rPr>
            <w:t xml:space="preserve">Donec viverra leo aliquet, auctor quam id, convallis orci. Sed in molestie est. </w:t>
          </w:r>
          <w:r w:rsidRPr="005D573E">
            <w:t>Cras ornare turpis at ligula posuer.</w:t>
          </w:r>
        </w:p>
      </w:docPartBody>
    </w:docPart>
    <w:docPart>
      <w:docPartPr>
        <w:name w:val="F2B4B22A5FF74B579A189CE6B55EBC41"/>
        <w:category>
          <w:name w:val="General"/>
          <w:gallery w:val="placeholder"/>
        </w:category>
        <w:types>
          <w:type w:val="bbPlcHdr"/>
        </w:types>
        <w:behaviors>
          <w:behavior w:val="content"/>
        </w:behaviors>
        <w:guid w:val="{7EA0CC3A-4448-4793-9F92-9C8D3E85252D}"/>
      </w:docPartPr>
      <w:docPartBody>
        <w:p w:rsidR="006A0BF8" w:rsidRDefault="007F19EC">
          <w:pPr>
            <w:pStyle w:val="F2B4B22A5FF74B579A189CE6B55EBC41"/>
          </w:pPr>
          <w:r w:rsidRPr="008D479C">
            <w:t>Second Page Normal Headline Style 32 Bold</w:t>
          </w:r>
        </w:p>
      </w:docPartBody>
    </w:docPart>
    <w:docPart>
      <w:docPartPr>
        <w:name w:val="FE7631FC31914744A747120392856CF2"/>
        <w:category>
          <w:name w:val="General"/>
          <w:gallery w:val="placeholder"/>
        </w:category>
        <w:types>
          <w:type w:val="bbPlcHdr"/>
        </w:types>
        <w:behaviors>
          <w:behavior w:val="content"/>
        </w:behaviors>
        <w:guid w:val="{CB5BB035-859A-423E-B895-564D8FC34FA4}"/>
      </w:docPartPr>
      <w:docPartBody>
        <w:p w:rsidR="006A0BF8" w:rsidRDefault="007F19EC">
          <w:pPr>
            <w:pStyle w:val="FE7631FC31914744A747120392856CF2"/>
          </w:pPr>
          <w:r w:rsidRPr="008D479C">
            <w:t>Written by Mirjam Nilsson</w:t>
          </w:r>
        </w:p>
      </w:docPartBody>
    </w:docPart>
    <w:docPart>
      <w:docPartPr>
        <w:name w:val="0536FC8F6FE443F7B056A54CAC4AB046"/>
        <w:category>
          <w:name w:val="General"/>
          <w:gallery w:val="placeholder"/>
        </w:category>
        <w:types>
          <w:type w:val="bbPlcHdr"/>
        </w:types>
        <w:behaviors>
          <w:behavior w:val="content"/>
        </w:behaviors>
        <w:guid w:val="{8D9A9D79-4574-4B96-962C-7D349672FCDB}"/>
      </w:docPartPr>
      <w:docPartBody>
        <w:p w:rsidR="00E96E8B" w:rsidRPr="006C5465" w:rsidRDefault="007F19EC" w:rsidP="005C1AA1">
          <w:pPr>
            <w:rPr>
              <w:lang w:val="it-IT"/>
            </w:rPr>
          </w:pPr>
          <w:r w:rsidRPr="005D573E">
            <w:t xml:space="preserve">Lorem ipsum dolor sit amet, consectetur adipiscing elit. </w:t>
          </w:r>
          <w:r w:rsidRPr="006C5465">
            <w:rPr>
              <w:lang w:val="it-IT"/>
            </w:rPr>
            <w:t>Etiam aliquet eu mi quis lacinia. Ut fermentum a magna ut eleifend. Integer convallis suscipit ante eu varius. Morbi a purus dolor. Suspendisse sit amet ipsum finibus justo viverra blandit. Ut congue quis tortor eget sodales.</w:t>
          </w:r>
        </w:p>
        <w:p w:rsidR="00E96E8B" w:rsidRPr="006C5465" w:rsidRDefault="007F19EC" w:rsidP="005C1AA1">
          <w:pPr>
            <w:rPr>
              <w:lang w:val="it-IT"/>
            </w:rPr>
          </w:pPr>
          <w:r w:rsidRPr="006C5465">
            <w:rPr>
              <w:lang w:val="it-IT"/>
            </w:rPr>
            <w:t xml:space="preserve">Nulla a erat eget nunc hendrerit ultrices eu nec nulla. Donec viverra leo aliquet, auctor quam id, convallis orci. Sed in molestie est. </w:t>
          </w:r>
        </w:p>
        <w:p w:rsidR="00E96E8B" w:rsidRPr="005D573E" w:rsidRDefault="007F19EC" w:rsidP="005C1AA1">
          <w:r w:rsidRPr="005D573E">
            <w:t xml:space="preserve">Cras ornare turpis at ligula posuere, sit amet accumsan neque lobortis. Maecenas mattis risus ligula, sed ullamcorper nunc efficitur sed. </w:t>
          </w:r>
        </w:p>
        <w:p w:rsidR="00E96E8B" w:rsidRPr="006C5465" w:rsidRDefault="007F19EC" w:rsidP="005C1AA1">
          <w:pPr>
            <w:rPr>
              <w:lang w:val="it-IT"/>
            </w:rPr>
          </w:pPr>
          <w:r w:rsidRPr="005D573E">
            <w:t xml:space="preserve">Lorem ipsum dolor sit amet, consectetur adipiscing elit. </w:t>
          </w:r>
          <w:r w:rsidRPr="006C5465">
            <w:rPr>
              <w:lang w:val="it-IT"/>
            </w:rPr>
            <w:t xml:space="preserve">Etiam aliquet eu mi quis lacinia. Ut fermentum a magna ut eleifend. Integer convallis suscipit ante eu varius. Morbi a purus dolor. Suspendisse sit amet ipsum finibus justo viverra blandit. Ut congue quis tortor eget sodales. </w:t>
          </w:r>
        </w:p>
        <w:p w:rsidR="006A0BF8" w:rsidRDefault="007F19EC">
          <w:pPr>
            <w:pStyle w:val="0536FC8F6FE443F7B056A54CAC4AB046"/>
          </w:pPr>
          <w:r w:rsidRPr="006C5465">
            <w:rPr>
              <w:lang w:val="it-IT"/>
            </w:rPr>
            <w:t xml:space="preserve">Nulla a erat eget nunc hendrerit ultrices eu nec nulla. </w:t>
          </w:r>
          <w:r w:rsidRPr="005D573E">
            <w:t>Donec viverra leo aliquet, auctor , auctor quam id, convallis orci.</w:t>
          </w:r>
        </w:p>
      </w:docPartBody>
    </w:docPart>
    <w:docPart>
      <w:docPartPr>
        <w:name w:val="162CBE1E566C460096D67D39D64BEBB7"/>
        <w:category>
          <w:name w:val="General"/>
          <w:gallery w:val="placeholder"/>
        </w:category>
        <w:types>
          <w:type w:val="bbPlcHdr"/>
        </w:types>
        <w:behaviors>
          <w:behavior w:val="content"/>
        </w:behaviors>
        <w:guid w:val="{807910D1-CB8B-4FF6-AFE1-58FB47B07A6B}"/>
      </w:docPartPr>
      <w:docPartBody>
        <w:p w:rsidR="006A0BF8" w:rsidRDefault="007F19EC">
          <w:pPr>
            <w:pStyle w:val="162CBE1E566C460096D67D39D64BEBB7"/>
          </w:pPr>
          <w:r w:rsidRPr="008D479C">
            <w:t xml:space="preserve">Lorem ipsum dolor sit amet, consectetur adipiscing elit. </w:t>
          </w:r>
          <w:r w:rsidRPr="00114786">
            <w:rPr>
              <w:lang w:val="it-IT"/>
            </w:rPr>
            <w:t xml:space="preserve">Etiam aliquet eu mi quis lacinia. Ut fermentum a magna ut eleifend. </w:t>
          </w:r>
          <w:r w:rsidRPr="008D479C">
            <w:t>Integer convallis suscipit ante eu varius.</w:t>
          </w:r>
        </w:p>
      </w:docPartBody>
    </w:docPart>
    <w:docPart>
      <w:docPartPr>
        <w:name w:val="1CB5DF782D7541F59AA4796E6D75F4F6"/>
        <w:category>
          <w:name w:val="General"/>
          <w:gallery w:val="placeholder"/>
        </w:category>
        <w:types>
          <w:type w:val="bbPlcHdr"/>
        </w:types>
        <w:behaviors>
          <w:behavior w:val="content"/>
        </w:behaviors>
        <w:guid w:val="{28674C93-4DD1-49A3-AE83-CBB4035221E8}"/>
      </w:docPartPr>
      <w:docPartBody>
        <w:p w:rsidR="006A0BF8" w:rsidRDefault="007F19EC">
          <w:pPr>
            <w:pStyle w:val="1CB5DF782D7541F59AA4796E6D75F4F6"/>
          </w:pPr>
          <w:r w:rsidRPr="00114786">
            <w:rPr>
              <w:lang w:val="it-IT"/>
            </w:rPr>
            <w:t xml:space="preserve">Nulla a erat eget nunc hendrerit ultrices eu nec nulla. Donec viverra leo aliquet, auctor quam id, convallis orci. Sed in molestie est. </w:t>
          </w:r>
          <w:r w:rsidRPr="008D479C">
            <w:t>Cras ornare turpis at ligula posuer.</w:t>
          </w:r>
        </w:p>
      </w:docPartBody>
    </w:docPart>
    <w:docPart>
      <w:docPartPr>
        <w:name w:val="B1840C5EA8F14552893AE0F157559A7F"/>
        <w:category>
          <w:name w:val="General"/>
          <w:gallery w:val="placeholder"/>
        </w:category>
        <w:types>
          <w:type w:val="bbPlcHdr"/>
        </w:types>
        <w:behaviors>
          <w:behavior w:val="content"/>
        </w:behaviors>
        <w:guid w:val="{B190EBE5-F6E7-4A8D-A30E-604CEBD9CD49}"/>
      </w:docPartPr>
      <w:docPartBody>
        <w:p w:rsidR="006A0BF8" w:rsidRDefault="007F19EC">
          <w:pPr>
            <w:pStyle w:val="B1840C5EA8F14552893AE0F157559A7F"/>
          </w:pPr>
          <w:r w:rsidRPr="006C5465">
            <w:t>Story blurb goes here, vestibulum faucibus nulla eu est, vestibulum faucibus.</w:t>
          </w:r>
        </w:p>
      </w:docPartBody>
    </w:docPart>
    <w:docPart>
      <w:docPartPr>
        <w:name w:val="586F967E12CC44399E577E591F4A64B9"/>
        <w:category>
          <w:name w:val="General"/>
          <w:gallery w:val="placeholder"/>
        </w:category>
        <w:types>
          <w:type w:val="bbPlcHdr"/>
        </w:types>
        <w:behaviors>
          <w:behavior w:val="content"/>
        </w:behaviors>
        <w:guid w:val="{550F9CD5-E38C-49B6-9A24-C8F33E928C71}"/>
      </w:docPartPr>
      <w:docPartBody>
        <w:p w:rsidR="006A0BF8" w:rsidRDefault="007F19EC">
          <w:pPr>
            <w:pStyle w:val="586F967E12CC44399E577E591F4A64B9"/>
          </w:pPr>
          <w:r w:rsidRPr="008D479C">
            <w:t xml:space="preserve">Lorem ipsum dolor sit amet, consectetur adipiscing elit. </w:t>
          </w:r>
          <w:r w:rsidRPr="00114786">
            <w:rPr>
              <w:lang w:val="it-IT"/>
            </w:rPr>
            <w:t xml:space="preserve">Etiam aliquet eu mi quis lacinia. Ut fermentum a magna ut eleifend. </w:t>
          </w:r>
          <w:r w:rsidRPr="008D479C">
            <w:t>Integer convallis.</w:t>
          </w:r>
        </w:p>
      </w:docPartBody>
    </w:docPart>
    <w:docPart>
      <w:docPartPr>
        <w:name w:val="6400E197C168451DAB2F89B17C4CB005"/>
        <w:category>
          <w:name w:val="General"/>
          <w:gallery w:val="placeholder"/>
        </w:category>
        <w:types>
          <w:type w:val="bbPlcHdr"/>
        </w:types>
        <w:behaviors>
          <w:behavior w:val="content"/>
        </w:behaviors>
        <w:guid w:val="{96754217-BCC4-4824-BAE1-1200DFE6DE81}"/>
      </w:docPartPr>
      <w:docPartBody>
        <w:p w:rsidR="006A0BF8" w:rsidRDefault="007F19EC">
          <w:pPr>
            <w:pStyle w:val="6400E197C168451DAB2F89B17C4CB005"/>
          </w:pPr>
          <w:r w:rsidRPr="00DD1D2A">
            <w:t>Story Italic Headline Option</w:t>
          </w:r>
        </w:p>
      </w:docPartBody>
    </w:docPart>
    <w:docPart>
      <w:docPartPr>
        <w:name w:val="36D4F708861C4864A1F02698024C3AEC"/>
        <w:category>
          <w:name w:val="General"/>
          <w:gallery w:val="placeholder"/>
        </w:category>
        <w:types>
          <w:type w:val="bbPlcHdr"/>
        </w:types>
        <w:behaviors>
          <w:behavior w:val="content"/>
        </w:behaviors>
        <w:guid w:val="{F3F74FCA-1B19-4FA8-A5F1-E7681DB5D9AD}"/>
      </w:docPartPr>
      <w:docPartBody>
        <w:p w:rsidR="006A0BF8" w:rsidRDefault="007F19EC">
          <w:pPr>
            <w:pStyle w:val="36D4F708861C4864A1F02698024C3AEC"/>
          </w:pPr>
          <w:r w:rsidRPr="00114786">
            <w:rPr>
              <w:lang w:val="it-IT"/>
            </w:rPr>
            <w:t>Donec sed malesuada orci. Vestibulum faucibus nulla eu est venenatis egestas. Mauris congue dolor et dolor commodo gravida. Fusce eu suscipit lacus.</w:t>
          </w:r>
        </w:p>
      </w:docPartBody>
    </w:docPart>
    <w:docPart>
      <w:docPartPr>
        <w:name w:val="61F141900D504D299EA7E82F535BBD6D"/>
        <w:category>
          <w:name w:val="General"/>
          <w:gallery w:val="placeholder"/>
        </w:category>
        <w:types>
          <w:type w:val="bbPlcHdr"/>
        </w:types>
        <w:behaviors>
          <w:behavior w:val="content"/>
        </w:behaviors>
        <w:guid w:val="{C6A61A0A-344F-4B3F-A15F-BEA6D7415FA9}"/>
      </w:docPartPr>
      <w:docPartBody>
        <w:p w:rsidR="006A0BF8" w:rsidRDefault="007F19EC">
          <w:pPr>
            <w:pStyle w:val="61F141900D504D299EA7E82F535BBD6D"/>
          </w:pPr>
          <w:r w:rsidRPr="00114786">
            <w:t>Mirjam Nilsson</w:t>
          </w:r>
        </w:p>
      </w:docPartBody>
    </w:docPart>
    <w:docPart>
      <w:docPartPr>
        <w:name w:val="A22812D55DE743EB8F3C06B210C74C3F"/>
        <w:category>
          <w:name w:val="General"/>
          <w:gallery w:val="placeholder"/>
        </w:category>
        <w:types>
          <w:type w:val="bbPlcHdr"/>
        </w:types>
        <w:behaviors>
          <w:behavior w:val="content"/>
        </w:behaviors>
        <w:guid w:val="{0C347B84-1579-49BB-9B07-6FA94BC430B3}"/>
      </w:docPartPr>
      <w:docPartBody>
        <w:p w:rsidR="006A0BF8" w:rsidRDefault="007F19EC">
          <w:pPr>
            <w:pStyle w:val="A22812D55DE743EB8F3C06B210C74C3F"/>
          </w:pPr>
          <w:r w:rsidRPr="00114786">
            <w:rPr>
              <w:lang w:val="it-IT"/>
            </w:rPr>
            <w:t xml:space="preserve">Donec sed malesuada orci. Vestibulum faucibus nulla eu est venenatis egestas. Mauris congue dolor et dolor commodo gravida. Fusce eu suscipit lacus, id egestas nisi. Ut nec dapibus sapien, id cursus risus. </w:t>
          </w:r>
          <w:r w:rsidRPr="008D479C">
            <w:t xml:space="preserve">Nullam porttitor, mauris sit amet laoreet ultricies, nulla nibh iaculis tortor, eu congue nisi justo in lorem. </w:t>
          </w:r>
          <w:r w:rsidRPr="00114786">
            <w:rPr>
              <w:lang w:val="it-IT"/>
            </w:rPr>
            <w:t xml:space="preserve">Pellentesque vel congue ante. Suspendisse pretium sem est, a tincidunt nunc dictum a. In mattis arcu dui, non pretium risus convallis quis. Morbi ornare condimentum pharetra. Vestibulum vitae posuere risus, at viverra metus. </w:t>
          </w:r>
          <w:r w:rsidRPr="008D479C">
            <w:t>Quisque congue, ligula at vulputate blandit, urna ante cursus ligula, bibendum blandit velit nunc nec felis.</w:t>
          </w:r>
        </w:p>
      </w:docPartBody>
    </w:docPart>
    <w:docPart>
      <w:docPartPr>
        <w:name w:val="40C4B5C09E1746029E267EC7A67D3BF0"/>
        <w:category>
          <w:name w:val="General"/>
          <w:gallery w:val="placeholder"/>
        </w:category>
        <w:types>
          <w:type w:val="bbPlcHdr"/>
        </w:types>
        <w:behaviors>
          <w:behavior w:val="content"/>
        </w:behaviors>
        <w:guid w:val="{368DCCFA-56EC-439C-A26C-42941F92DB9E}"/>
      </w:docPartPr>
      <w:docPartBody>
        <w:p w:rsidR="006A0BF8" w:rsidRDefault="007F19EC">
          <w:pPr>
            <w:pStyle w:val="40C4B5C09E1746029E267EC7A67D3BF0"/>
          </w:pPr>
          <w:r w:rsidRPr="00114786">
            <w:rPr>
              <w:lang w:val="it-IT"/>
            </w:rPr>
            <w:t xml:space="preserve">Donec sed malesuada orci. Vestibulum faucibus nulla eu est venenatis egestas. Mauris congue dolor et dolor commodo gravida. Fusce eu suscipit lacus, id egestas nisi. Ut nec dapibus sapien, id cursus risus. </w:t>
          </w:r>
          <w:r w:rsidRPr="008D479C">
            <w:t xml:space="preserve">Nullam porttitor, mauris sit amet laoreet ultricies, nulla nibh iaculis tortor, eu congue nisi justo in lorem. </w:t>
          </w:r>
          <w:r w:rsidRPr="00114786">
            <w:rPr>
              <w:lang w:val="it-IT"/>
            </w:rPr>
            <w:t xml:space="preserve">Pellentesque vel congue ante. Suspendisse pretium sem est, a tincidunt nunc dictum a. In mattis arcu dui, non pretium risus convallis quis. Morbi ornare condimentum pharetra. Vestibulum vitae posuere risus, at viverra metus. </w:t>
          </w:r>
          <w:r w:rsidRPr="008D479C">
            <w:t>Quisque congue, ligula at vulputate blandit, urna ante cursus ligula, bibendum blandit velit.</w:t>
          </w:r>
        </w:p>
      </w:docPartBody>
    </w:docPart>
    <w:docPart>
      <w:docPartPr>
        <w:name w:val="220E1239A2DC49D4BBB297552F3D2CD7"/>
        <w:category>
          <w:name w:val="General"/>
          <w:gallery w:val="placeholder"/>
        </w:category>
        <w:types>
          <w:type w:val="bbPlcHdr"/>
        </w:types>
        <w:behaviors>
          <w:behavior w:val="content"/>
        </w:behaviors>
        <w:guid w:val="{DBDF8C25-199B-4C23-B5D1-04A98713F668}"/>
      </w:docPartPr>
      <w:docPartBody>
        <w:p w:rsidR="006A0BF8" w:rsidRDefault="007F19EC">
          <w:pPr>
            <w:pStyle w:val="220E1239A2DC49D4BBB297552F3D2CD7"/>
          </w:pPr>
          <w:r w:rsidRPr="002F1824">
            <w:t>A CREATIVE HEADLINE LOREM IPSUM</w:t>
          </w:r>
        </w:p>
      </w:docPartBody>
    </w:docPart>
    <w:docPart>
      <w:docPartPr>
        <w:name w:val="A1B509860D81494CBCE3C09F783D68C3"/>
        <w:category>
          <w:name w:val="General"/>
          <w:gallery w:val="placeholder"/>
        </w:category>
        <w:types>
          <w:type w:val="bbPlcHdr"/>
        </w:types>
        <w:behaviors>
          <w:behavior w:val="content"/>
        </w:behaviors>
        <w:guid w:val="{B128668E-D2CF-4249-9D5A-78345CE7206C}"/>
      </w:docPartPr>
      <w:docPartBody>
        <w:p w:rsidR="006A0BF8" w:rsidRDefault="007F19EC">
          <w:pPr>
            <w:pStyle w:val="A1B509860D81494CBCE3C09F783D68C3"/>
          </w:pPr>
          <w:r w:rsidRPr="00114786">
            <w:rPr>
              <w:lang w:val="it-IT"/>
            </w:rPr>
            <w:t>Vestibulum faucibus nulla eu est venenatis egestas. Mauris congue dolor et dolor commodo gravida.</w:t>
          </w:r>
        </w:p>
      </w:docPartBody>
    </w:docPart>
    <w:docPart>
      <w:docPartPr>
        <w:name w:val="8C84F0911D8F44E58509E867084533F8"/>
        <w:category>
          <w:name w:val="General"/>
          <w:gallery w:val="placeholder"/>
        </w:category>
        <w:types>
          <w:type w:val="bbPlcHdr"/>
        </w:types>
        <w:behaviors>
          <w:behavior w:val="content"/>
        </w:behaviors>
        <w:guid w:val="{87D43991-F951-4E3C-8E32-4EE84602C421}"/>
      </w:docPartPr>
      <w:docPartBody>
        <w:p w:rsidR="006A0BF8" w:rsidRDefault="007F19EC">
          <w:pPr>
            <w:pStyle w:val="8C84F0911D8F44E58509E867084533F8"/>
          </w:pPr>
          <w:r w:rsidRPr="002F1824">
            <w:t>Written by Mirjam Nilsson</w:t>
          </w:r>
        </w:p>
      </w:docPartBody>
    </w:docPart>
    <w:docPart>
      <w:docPartPr>
        <w:name w:val="867DBA0AE472425D9E4002D417D9606C"/>
        <w:category>
          <w:name w:val="General"/>
          <w:gallery w:val="placeholder"/>
        </w:category>
        <w:types>
          <w:type w:val="bbPlcHdr"/>
        </w:types>
        <w:behaviors>
          <w:behavior w:val="content"/>
        </w:behaviors>
        <w:guid w:val="{6C81988C-6900-401E-9AF6-054254365A2C}"/>
      </w:docPartPr>
      <w:docPartBody>
        <w:p w:rsidR="006A0BF8" w:rsidRDefault="007F19EC">
          <w:pPr>
            <w:pStyle w:val="867DBA0AE472425D9E4002D417D9606C"/>
          </w:pPr>
          <w:r w:rsidRPr="00916669">
            <w:t xml:space="preserve">Lorem ipsum dolor sit amet, consectetur adipiscing elit. </w:t>
          </w:r>
          <w:r w:rsidRPr="00114786">
            <w:rPr>
              <w:lang w:val="it-IT"/>
            </w:rPr>
            <w:t>Etiam aliquet eu mi quis lacinia. Donec gui verso viverra leo aliquet, gui verso aliquet, auctor.</w:t>
          </w:r>
        </w:p>
      </w:docPartBody>
    </w:docPart>
    <w:docPart>
      <w:docPartPr>
        <w:name w:val="605512910341458D98E4C2C542F2781F"/>
        <w:category>
          <w:name w:val="General"/>
          <w:gallery w:val="placeholder"/>
        </w:category>
        <w:types>
          <w:type w:val="bbPlcHdr"/>
        </w:types>
        <w:behaviors>
          <w:behavior w:val="content"/>
        </w:behaviors>
        <w:guid w:val="{08ED4FBB-D87F-4AFE-BA1E-8C1E364DEE57}"/>
      </w:docPartPr>
      <w:docPartBody>
        <w:p w:rsidR="006A0BF8" w:rsidRDefault="007F19EC">
          <w:pPr>
            <w:pStyle w:val="605512910341458D98E4C2C542F2781F"/>
          </w:pPr>
          <w:r w:rsidRPr="00114786">
            <w:rPr>
              <w:lang w:val="it-IT"/>
            </w:rPr>
            <w:t xml:space="preserve">Nulla a erat eget nunc hendrerit ultrices eu nec nulla.  Donec gui verso viverra leo aliquet, auctor quam id, convallis orci. </w:t>
          </w:r>
          <w:r w:rsidRPr="00916669">
            <w:t>Sed in molestie est.</w:t>
          </w:r>
        </w:p>
      </w:docPartBody>
    </w:docPart>
    <w:docPart>
      <w:docPartPr>
        <w:name w:val="90EACE9927344FE69B207DD6F0B3F371"/>
        <w:category>
          <w:name w:val="General"/>
          <w:gallery w:val="placeholder"/>
        </w:category>
        <w:types>
          <w:type w:val="bbPlcHdr"/>
        </w:types>
        <w:behaviors>
          <w:behavior w:val="content"/>
        </w:behaviors>
        <w:guid w:val="{360B8E51-B437-48D8-8B36-BC78431D51E8}"/>
      </w:docPartPr>
      <w:docPartBody>
        <w:p w:rsidR="006A0BF8" w:rsidRDefault="007F19EC">
          <w:pPr>
            <w:pStyle w:val="90EACE9927344FE69B207DD6F0B3F371"/>
          </w:pPr>
          <w:r w:rsidRPr="00916669">
            <w:t>Continues on P3</w:t>
          </w:r>
        </w:p>
      </w:docPartBody>
    </w:docPart>
    <w:docPart>
      <w:docPartPr>
        <w:name w:val="C8D7726507934542AC139387EC140841"/>
        <w:category>
          <w:name w:val="General"/>
          <w:gallery w:val="placeholder"/>
        </w:category>
        <w:types>
          <w:type w:val="bbPlcHdr"/>
        </w:types>
        <w:behaviors>
          <w:behavior w:val="content"/>
        </w:behaviors>
        <w:guid w:val="{971E9373-5993-4E1F-8D95-9C866EA4F340}"/>
      </w:docPartPr>
      <w:docPartBody>
        <w:p w:rsidR="006A0BF8" w:rsidRDefault="007F19EC">
          <w:pPr>
            <w:pStyle w:val="C8D7726507934542AC139387EC140841"/>
          </w:pPr>
          <w:r w:rsidRPr="004D61E0">
            <w:t>Second Page Headline</w:t>
          </w:r>
        </w:p>
      </w:docPartBody>
    </w:docPart>
    <w:docPart>
      <w:docPartPr>
        <w:name w:val="8920EBB20C2F418AA6D0E3DB3AC7FA5F"/>
        <w:category>
          <w:name w:val="General"/>
          <w:gallery w:val="placeholder"/>
        </w:category>
        <w:types>
          <w:type w:val="bbPlcHdr"/>
        </w:types>
        <w:behaviors>
          <w:behavior w:val="content"/>
        </w:behaviors>
        <w:guid w:val="{7A868126-9204-4769-AA9F-97EB43EAA4A8}"/>
      </w:docPartPr>
      <w:docPartBody>
        <w:p w:rsidR="006A0BF8" w:rsidRDefault="007F19EC">
          <w:pPr>
            <w:pStyle w:val="8920EBB20C2F418AA6D0E3DB3AC7FA5F"/>
          </w:pPr>
          <w:r w:rsidRPr="004D61E0">
            <w:rPr>
              <w:rStyle w:val="PlaceholderText"/>
              <w:color w:val="FFFFFF" w:themeColor="background1"/>
            </w:rPr>
            <w:t>Written by Mirjam Nilsson</w:t>
          </w:r>
        </w:p>
      </w:docPartBody>
    </w:docPart>
    <w:docPart>
      <w:docPartPr>
        <w:name w:val="CE07459020A7412D970C27B03F04114B"/>
        <w:category>
          <w:name w:val="General"/>
          <w:gallery w:val="placeholder"/>
        </w:category>
        <w:types>
          <w:type w:val="bbPlcHdr"/>
        </w:types>
        <w:behaviors>
          <w:behavior w:val="content"/>
        </w:behaviors>
        <w:guid w:val="{EC18AF6F-06D0-4CB3-BD1E-F4C3B0E35368}"/>
      </w:docPartPr>
      <w:docPartBody>
        <w:p w:rsidR="006A0BF8" w:rsidRDefault="007F19EC">
          <w:pPr>
            <w:pStyle w:val="CE07459020A7412D970C27B03F04114B"/>
          </w:pPr>
          <w:r w:rsidRPr="004D61E0">
            <w:t>Main story blurb goes here, vestibulum faucibus nulla eu est,</w:t>
          </w:r>
        </w:p>
      </w:docPartBody>
    </w:docPart>
    <w:docPart>
      <w:docPartPr>
        <w:name w:val="F8396F9B19114091BEBA5344F5BF88CD"/>
        <w:category>
          <w:name w:val="General"/>
          <w:gallery w:val="placeholder"/>
        </w:category>
        <w:types>
          <w:type w:val="bbPlcHdr"/>
        </w:types>
        <w:behaviors>
          <w:behavior w:val="content"/>
        </w:behaviors>
        <w:guid w:val="{3F0F2893-0A8B-4DC7-9CAF-34D7C7008AD3}"/>
      </w:docPartPr>
      <w:docPartBody>
        <w:p w:rsidR="00E96E8B" w:rsidRPr="00114786" w:rsidRDefault="007F19EC" w:rsidP="004D61E0">
          <w:pPr>
            <w:rPr>
              <w:lang w:val="it-IT"/>
            </w:rPr>
          </w:pPr>
          <w:r w:rsidRPr="004D61E0">
            <w:t xml:space="preserve">Lorem ipsum dolor sit amet, consectetur adipiscing elit. </w:t>
          </w:r>
          <w:r w:rsidRPr="00114786">
            <w:rPr>
              <w:lang w:val="it-IT"/>
            </w:rPr>
            <w:t xml:space="preserve">Etiam aliquet eu mi quis lacinia. Ut fermentum a magna ut eleifend. Integer convallis suscipit ante eu varius. Morbi a purus dolor. Suspendisse sit amet ipsum finibus justo viverra blandit. Ut congue quis tortor eget sodales. </w:t>
          </w:r>
        </w:p>
        <w:p w:rsidR="00E96E8B" w:rsidRPr="00114786" w:rsidRDefault="007F19EC" w:rsidP="004D61E0">
          <w:pPr>
            <w:rPr>
              <w:lang w:val="it-IT"/>
            </w:rPr>
          </w:pPr>
          <w:r w:rsidRPr="00114786">
            <w:rPr>
              <w:lang w:val="it-IT"/>
            </w:rPr>
            <w:t xml:space="preserve">Nulla a erat eget nunc hendrerit ultrices eu nec nulla. Donec viverra leo aliquet, auctor quam id, convallis orci. </w:t>
          </w:r>
        </w:p>
        <w:p w:rsidR="00E96E8B" w:rsidRPr="004D61E0" w:rsidRDefault="007F19EC" w:rsidP="004D61E0">
          <w:r w:rsidRPr="00114786">
            <w:rPr>
              <w:lang w:val="it-IT"/>
            </w:rPr>
            <w:t xml:space="preserve">Sed in molestie est. </w:t>
          </w:r>
          <w:r w:rsidRPr="004D61E0">
            <w:t xml:space="preserve">Cras ornare turpis at ligula posuere, sit amet accumsan neque lobortis. Maecenas mattis risus ligula, sed ullamcorper nunc efficitur sed. </w:t>
          </w:r>
        </w:p>
        <w:p w:rsidR="00E96E8B" w:rsidRPr="00114786" w:rsidRDefault="007F19EC" w:rsidP="004D61E0">
          <w:pPr>
            <w:rPr>
              <w:lang w:val="it-IT"/>
            </w:rPr>
          </w:pPr>
          <w:r w:rsidRPr="004D61E0">
            <w:t xml:space="preserve">Lorem ipsum dolor sit amet, consectetur adipiscing elit. </w:t>
          </w:r>
          <w:r w:rsidRPr="00114786">
            <w:rPr>
              <w:lang w:val="it-IT"/>
            </w:rPr>
            <w:t xml:space="preserve">Etiam aliquet eu mi quis lacinia. Ut fermentum a magna ut eleifend. </w:t>
          </w:r>
        </w:p>
        <w:p w:rsidR="00E96E8B" w:rsidRPr="00114786" w:rsidRDefault="007F19EC" w:rsidP="004D61E0">
          <w:pPr>
            <w:rPr>
              <w:lang w:val="it-IT"/>
            </w:rPr>
          </w:pPr>
          <w:r w:rsidRPr="00114786">
            <w:rPr>
              <w:lang w:val="it-IT"/>
            </w:rPr>
            <w:t xml:space="preserve">Integer convallis suscipit ante eu varius. Morbi a purus dolor. Suspendisse sit amet ipsum finibus justo viverra blandit. Ut congue quis tortor eget sodales. </w:t>
          </w:r>
        </w:p>
        <w:p w:rsidR="006A0BF8" w:rsidRDefault="007F19EC">
          <w:pPr>
            <w:pStyle w:val="F8396F9B19114091BEBA5344F5BF88CD"/>
          </w:pPr>
          <w:r w:rsidRPr="00114786">
            <w:rPr>
              <w:lang w:val="it-IT"/>
            </w:rPr>
            <w:t xml:space="preserve">Nulla a erat eget nunc hendrerit ultrices eu nec nulla. </w:t>
          </w:r>
          <w:r w:rsidRPr="004D61E0">
            <w:t xml:space="preserve">Donec viverra leo aliquet, auctor quam id, convallis orci. </w:t>
          </w:r>
        </w:p>
      </w:docPartBody>
    </w:docPart>
    <w:docPart>
      <w:docPartPr>
        <w:name w:val="85A9BF65CFCA49659B168453B007EA12"/>
        <w:category>
          <w:name w:val="General"/>
          <w:gallery w:val="placeholder"/>
        </w:category>
        <w:types>
          <w:type w:val="bbPlcHdr"/>
        </w:types>
        <w:behaviors>
          <w:behavior w:val="content"/>
        </w:behaviors>
        <w:guid w:val="{06FC10B7-8F20-4BA9-AFF5-197B93591B19}"/>
      </w:docPartPr>
      <w:docPartBody>
        <w:p w:rsidR="006A0BF8" w:rsidRDefault="007F19EC">
          <w:pPr>
            <w:pStyle w:val="85A9BF65CFCA49659B168453B007EA12"/>
          </w:pPr>
          <w:r w:rsidRPr="004D61E0">
            <w:t xml:space="preserve">Lorem ipsum dolor sit amet, consectetur adipiscing elit. </w:t>
          </w:r>
          <w:r w:rsidRPr="00114786">
            <w:rPr>
              <w:lang w:val="it-IT"/>
            </w:rPr>
            <w:t xml:space="preserve">Etiam aliquet eu mi quis lacinia. Ut fermentum a magna ut eleifend. Integer convallis suscipit ante eu varius. Morbi a purus dolor. </w:t>
          </w:r>
          <w:r w:rsidRPr="004D61E0">
            <w:t>Suspendisse sit amet ipsum finibus justo.</w:t>
          </w:r>
        </w:p>
      </w:docPartBody>
    </w:docPart>
    <w:docPart>
      <w:docPartPr>
        <w:name w:val="0CAB95A6A807439B90DB2132642186AE"/>
        <w:category>
          <w:name w:val="General"/>
          <w:gallery w:val="placeholder"/>
        </w:category>
        <w:types>
          <w:type w:val="bbPlcHdr"/>
        </w:types>
        <w:behaviors>
          <w:behavior w:val="content"/>
        </w:behaviors>
        <w:guid w:val="{0E6705D7-9177-48BA-BBBA-2A2C7D1CC3DF}"/>
      </w:docPartPr>
      <w:docPartBody>
        <w:p w:rsidR="00E96E8B" w:rsidRPr="00114786" w:rsidRDefault="007F19EC" w:rsidP="004D61E0">
          <w:pPr>
            <w:rPr>
              <w:lang w:val="it-IT"/>
            </w:rPr>
          </w:pPr>
          <w:r w:rsidRPr="004D61E0">
            <w:t xml:space="preserve">Lorem ipsum dolor sit amet, consectetur adipiscing elit. </w:t>
          </w:r>
          <w:r w:rsidRPr="00114786">
            <w:rPr>
              <w:lang w:val="it-IT"/>
            </w:rPr>
            <w:t xml:space="preserve">Etiam aliquet eu mi quis lacinia. Ut fermentum a magna ut eleifend. Integer convallis suscipit ante eu varius. Morbi a purus dolor. Suspendisse sit amet ipsum finibus justo viverra blandit. Ut congue quis tortor eget sodales. </w:t>
          </w:r>
        </w:p>
        <w:p w:rsidR="006A0BF8" w:rsidRDefault="007F19EC">
          <w:pPr>
            <w:pStyle w:val="0CAB95A6A807439B90DB2132642186AE"/>
          </w:pPr>
          <w:r w:rsidRPr="00114786">
            <w:rPr>
              <w:lang w:val="it-IT"/>
            </w:rPr>
            <w:t xml:space="preserve">Nulla a erat eget nunc hendrerit ultrices eu nec nulla. Donec viverra leo aliquet, auctor quam id, convallis orci. Sed in molestie est. </w:t>
          </w:r>
          <w:r w:rsidRPr="004D61E0">
            <w:t>Cras ornare turpis at ligula posuere, sit amet accumsan neque lobortis. Maecenas mattis risus ligula, sed ullamcorper nunc efficitur sed.</w:t>
          </w:r>
        </w:p>
      </w:docPartBody>
    </w:docPart>
    <w:docPart>
      <w:docPartPr>
        <w:name w:val="78A42F1949BF456384672C3A02FB0D4F"/>
        <w:category>
          <w:name w:val="General"/>
          <w:gallery w:val="placeholder"/>
        </w:category>
        <w:types>
          <w:type w:val="bbPlcHdr"/>
        </w:types>
        <w:behaviors>
          <w:behavior w:val="content"/>
        </w:behaviors>
        <w:guid w:val="{1078F276-B1D1-48F8-B1C0-3B548C48C422}"/>
      </w:docPartPr>
      <w:docPartBody>
        <w:p w:rsidR="006A0BF8" w:rsidRDefault="007F19EC">
          <w:pPr>
            <w:pStyle w:val="78A42F1949BF456384672C3A02FB0D4F"/>
          </w:pPr>
          <w:r w:rsidRPr="00114786">
            <w:rPr>
              <w:lang w:val="it-IT"/>
            </w:rPr>
            <w:t>“Donec sed malesuada orci. Vestibulum faucibus nulla eu est venenatis egestas.”</w:t>
          </w:r>
        </w:p>
      </w:docPartBody>
    </w:docPart>
    <w:docPart>
      <w:docPartPr>
        <w:name w:val="2A107897C5FC4308BE7BFF7E27C3AB2D"/>
        <w:category>
          <w:name w:val="General"/>
          <w:gallery w:val="placeholder"/>
        </w:category>
        <w:types>
          <w:type w:val="bbPlcHdr"/>
        </w:types>
        <w:behaviors>
          <w:behavior w:val="content"/>
        </w:behaviors>
        <w:guid w:val="{64BE30DC-A4A3-4BCD-AADA-2DBFFA727048}"/>
      </w:docPartPr>
      <w:docPartBody>
        <w:p w:rsidR="006A0BF8" w:rsidRDefault="007F19EC">
          <w:pPr>
            <w:pStyle w:val="2A107897C5FC4308BE7BFF7E27C3AB2D"/>
          </w:pPr>
          <w:r w:rsidRPr="004D61E0">
            <w:t>Mirjam Nilsson, Chief Financial Officer at VanArsdel, Ltd.</w:t>
          </w:r>
        </w:p>
      </w:docPartBody>
    </w:docPart>
    <w:docPart>
      <w:docPartPr>
        <w:name w:val="85D64936B1F64D4FAFC7F49FEE31CA30"/>
        <w:category>
          <w:name w:val="General"/>
          <w:gallery w:val="placeholder"/>
        </w:category>
        <w:types>
          <w:type w:val="bbPlcHdr"/>
        </w:types>
        <w:behaviors>
          <w:behavior w:val="content"/>
        </w:behaviors>
        <w:guid w:val="{F2237F21-822D-4A0A-9C10-83B00111953C}"/>
      </w:docPartPr>
      <w:docPartBody>
        <w:p w:rsidR="006A0BF8" w:rsidRDefault="007F19EC">
          <w:pPr>
            <w:pStyle w:val="85D64936B1F64D4FAFC7F49FEE31CA30"/>
          </w:pPr>
          <w:r w:rsidRPr="00114786">
            <w:rPr>
              <w:lang w:val="it-IT"/>
            </w:rPr>
            <w:t>Nulla a erat eget nunc hendrerit ultrices eu nec nulla. Donec viverra leo aliquet, auctor quam id, convallis orci. Sed in molestie est. Ut congue quis tortor eget sodales. Nulla a erat eget nunc hendrerit ultrices eu nec nulla. Donec viverra leo aliquet.</w:t>
          </w:r>
        </w:p>
      </w:docPartBody>
    </w:docPart>
    <w:docPart>
      <w:docPartPr>
        <w:name w:val="C48FD6AB9FF04AC3900C7806AC9E2315"/>
        <w:category>
          <w:name w:val="General"/>
          <w:gallery w:val="placeholder"/>
        </w:category>
        <w:types>
          <w:type w:val="bbPlcHdr"/>
        </w:types>
        <w:behaviors>
          <w:behavior w:val="content"/>
        </w:behaviors>
        <w:guid w:val="{9B983F49-6772-4A2E-AD69-DE838CAA2821}"/>
      </w:docPartPr>
      <w:docPartBody>
        <w:p w:rsidR="006A0BF8" w:rsidRDefault="007F19EC">
          <w:pPr>
            <w:pStyle w:val="C48FD6AB9FF04AC3900C7806AC9E2315"/>
          </w:pPr>
          <w:r w:rsidRPr="004D61E0">
            <w:t xml:space="preserve">Lorem ipsum dolor sit amet, consectetur adipiscing elit. </w:t>
          </w:r>
          <w:r w:rsidRPr="00114786">
            <w:rPr>
              <w:lang w:val="it-IT"/>
            </w:rPr>
            <w:t xml:space="preserve">Etiam aliquet eu mi quis lacinia. Ut fermentum a magna ut eleifend. </w:t>
          </w:r>
          <w:r w:rsidRPr="004D61E0">
            <w:t xml:space="preserve">Integer convallis suscipit ante eu varius. </w:t>
          </w:r>
        </w:p>
      </w:docPartBody>
    </w:docPart>
    <w:docPart>
      <w:docPartPr>
        <w:name w:val="F5620D0D9BA94608BF886D305E6F55ED"/>
        <w:category>
          <w:name w:val="General"/>
          <w:gallery w:val="placeholder"/>
        </w:category>
        <w:types>
          <w:type w:val="bbPlcHdr"/>
        </w:types>
        <w:behaviors>
          <w:behavior w:val="content"/>
        </w:behaviors>
        <w:guid w:val="{FF75503B-8E14-4EF9-A08C-923EE74B9BF9}"/>
      </w:docPartPr>
      <w:docPartBody>
        <w:p w:rsidR="006A0BF8" w:rsidRDefault="007F19EC">
          <w:pPr>
            <w:pStyle w:val="F5620D0D9BA94608BF886D305E6F55ED"/>
          </w:pPr>
          <w:r w:rsidRPr="00114786">
            <w:rPr>
              <w:lang w:val="it-IT"/>
            </w:rPr>
            <w:t xml:space="preserve">Nulla a erat eget nunc hendrerit ultrices eu nec nulla. Donec viverra leo aliquet, auctor quam id, convallis orci. Sed in molestie est. </w:t>
          </w:r>
          <w:r w:rsidRPr="004D61E0">
            <w:t>Cras ornare turpis at ligula posuer.</w:t>
          </w:r>
        </w:p>
      </w:docPartBody>
    </w:docPart>
    <w:docPart>
      <w:docPartPr>
        <w:name w:val="6321755FDC1440D9866B6E600C5BE0C6"/>
        <w:category>
          <w:name w:val="General"/>
          <w:gallery w:val="placeholder"/>
        </w:category>
        <w:types>
          <w:type w:val="bbPlcHdr"/>
        </w:types>
        <w:behaviors>
          <w:behavior w:val="content"/>
        </w:behaviors>
        <w:guid w:val="{CDC56A11-0740-4936-8AC5-2A9E24B9AC3B}"/>
      </w:docPartPr>
      <w:docPartBody>
        <w:p w:rsidR="006A0BF8" w:rsidRDefault="007F19EC">
          <w:pPr>
            <w:pStyle w:val="6321755FDC1440D9866B6E600C5BE0C6"/>
          </w:pPr>
          <w:r w:rsidRPr="005D573E">
            <w:t xml:space="preserve">The USD was stronger this week on account of  nulla a erat eget nunc hendrerit ultrices eu nec nulla. Donec viverra leo aliquet, auctor quam id, convallis orci. </w:t>
          </w:r>
        </w:p>
      </w:docPartBody>
    </w:docPart>
    <w:docPart>
      <w:docPartPr>
        <w:name w:val="933085C48DB24EE18FD4D0509E9BD726"/>
        <w:category>
          <w:name w:val="General"/>
          <w:gallery w:val="placeholder"/>
        </w:category>
        <w:types>
          <w:type w:val="bbPlcHdr"/>
        </w:types>
        <w:behaviors>
          <w:behavior w:val="content"/>
        </w:behaviors>
        <w:guid w:val="{F968496A-24E0-473D-810D-1D91EC2FE915}"/>
      </w:docPartPr>
      <w:docPartBody>
        <w:p w:rsidR="006A0BF8" w:rsidRDefault="007F19EC">
          <w:pPr>
            <w:pStyle w:val="933085C48DB24EE18FD4D0509E9BD726"/>
          </w:pPr>
          <w:r w:rsidRPr="00FC56B6">
            <w:t>Don’t Forget This Year’s</w:t>
          </w:r>
        </w:p>
      </w:docPartBody>
    </w:docPart>
    <w:docPart>
      <w:docPartPr>
        <w:name w:val="1559A8603390482B9739F8B1D59F611A"/>
        <w:category>
          <w:name w:val="General"/>
          <w:gallery w:val="placeholder"/>
        </w:category>
        <w:types>
          <w:type w:val="bbPlcHdr"/>
        </w:types>
        <w:behaviors>
          <w:behavior w:val="content"/>
        </w:behaviors>
        <w:guid w:val="{D6419833-30AB-4620-8A14-E940AE4C51DD}"/>
      </w:docPartPr>
      <w:docPartBody>
        <w:p w:rsidR="006A0BF8" w:rsidRDefault="007F19EC">
          <w:pPr>
            <w:pStyle w:val="1559A8603390482B9739F8B1D59F611A"/>
          </w:pPr>
          <w:r w:rsidRPr="002F1824">
            <w:rPr>
              <w:rStyle w:val="Emphasis"/>
            </w:rPr>
            <w:t>‘Tech Talks’</w:t>
          </w:r>
        </w:p>
      </w:docPartBody>
    </w:docPart>
    <w:docPart>
      <w:docPartPr>
        <w:name w:val="CFB2E0346DC24CAC85FFBAA1E925B5CB"/>
        <w:category>
          <w:name w:val="General"/>
          <w:gallery w:val="placeholder"/>
        </w:category>
        <w:types>
          <w:type w:val="bbPlcHdr"/>
        </w:types>
        <w:behaviors>
          <w:behavior w:val="content"/>
        </w:behaviors>
        <w:guid w:val="{10967006-A950-48B4-A512-759B37945204}"/>
      </w:docPartPr>
      <w:docPartBody>
        <w:p w:rsidR="006A0BF8" w:rsidRDefault="007F19EC">
          <w:pPr>
            <w:pStyle w:val="CFB2E0346DC24CAC85FFBAA1E925B5CB"/>
          </w:pPr>
          <w:r w:rsidRPr="002F1824">
            <w:t>in Vegas</w:t>
          </w:r>
        </w:p>
      </w:docPartBody>
    </w:docPart>
    <w:docPart>
      <w:docPartPr>
        <w:name w:val="430CD7E76A43493B896FCD8BBBCA94AB"/>
        <w:category>
          <w:name w:val="General"/>
          <w:gallery w:val="placeholder"/>
        </w:category>
        <w:types>
          <w:type w:val="bbPlcHdr"/>
        </w:types>
        <w:behaviors>
          <w:behavior w:val="content"/>
        </w:behaviors>
        <w:guid w:val="{21ADF1E4-84C5-47C8-A9F4-607157195618}"/>
      </w:docPartPr>
      <w:docPartBody>
        <w:p w:rsidR="006A0BF8" w:rsidRDefault="007F19EC">
          <w:pPr>
            <w:pStyle w:val="430CD7E76A43493B896FCD8BBBCA94AB"/>
          </w:pPr>
          <w:r w:rsidRPr="00114786">
            <w:rPr>
              <w:lang w:val="it-IT"/>
            </w:rPr>
            <w:t>Donec sed malesuada orci. Vestibulum faucibus nulla eu est venenatis egestas. Mauris congue dolor et dolor commodo gravida.</w:t>
          </w:r>
        </w:p>
      </w:docPartBody>
    </w:docPart>
    <w:docPart>
      <w:docPartPr>
        <w:name w:val="D945764B88AF4D49805D50F9C1DA5EC6"/>
        <w:category>
          <w:name w:val="General"/>
          <w:gallery w:val="placeholder"/>
        </w:category>
        <w:types>
          <w:type w:val="bbPlcHdr"/>
        </w:types>
        <w:behaviors>
          <w:behavior w:val="content"/>
        </w:behaviors>
        <w:guid w:val="{84FF5C2E-FDF2-4FC9-9BE4-0DDA603A36FD}"/>
      </w:docPartPr>
      <w:docPartBody>
        <w:p w:rsidR="00E96E8B" w:rsidRPr="00114786" w:rsidRDefault="007F19EC" w:rsidP="002F1824">
          <w:pPr>
            <w:rPr>
              <w:lang w:val="it-IT"/>
            </w:rPr>
          </w:pPr>
          <w:r w:rsidRPr="00114786">
            <w:rPr>
              <w:lang w:val="it-IT"/>
            </w:rPr>
            <w:t xml:space="preserve">Donec sed malesuada orci. Vestibulum faucibus nulla eu est venenatis egestas. Mauris congue dolor et dolor commodo gravida. Fusce eu suscipit lacus, id egestas nisi. Ut nec dapibus sapien, id cursus risus. </w:t>
          </w:r>
          <w:r w:rsidRPr="002F1824">
            <w:t xml:space="preserve">Nullam porttitor, mauris sit amet laoreet ultricies, nulla nibh iaculis tortor, eu congue nisi justo in lorem. </w:t>
          </w:r>
          <w:r w:rsidRPr="00114786">
            <w:rPr>
              <w:lang w:val="it-IT"/>
            </w:rPr>
            <w:t>Pellentesque vel congue ante. Suspendisse pretium sem.</w:t>
          </w:r>
        </w:p>
        <w:p w:rsidR="00E96E8B" w:rsidRPr="002F1824" w:rsidRDefault="007F19EC" w:rsidP="002F1824">
          <w:pPr>
            <w:rPr>
              <w:lang w:val="it-IT"/>
            </w:rPr>
          </w:pPr>
          <w:r w:rsidRPr="002F1824">
            <w:rPr>
              <w:lang w:val="it-IT"/>
            </w:rPr>
            <w:t xml:space="preserve">Nulla a erat eget nunc hendrerit ultrices eu nec nulla. </w:t>
          </w:r>
        </w:p>
        <w:p w:rsidR="00E96E8B" w:rsidRPr="002F1824" w:rsidRDefault="007F19EC" w:rsidP="002F1824">
          <w:r w:rsidRPr="00114786">
            <w:rPr>
              <w:lang w:val="it-IT"/>
            </w:rPr>
            <w:t xml:space="preserve">Donec viverra leo aliquet, auctor quam id, convallis orci. Sed in molestie est. </w:t>
          </w:r>
          <w:r w:rsidRPr="002F1824">
            <w:t xml:space="preserve">Cras ornare turpis at ligula posuere, sit amet accumsan neque lobortis. Maecenas mattis risus ligula, sed ullamcorper nunc efficitur sed. </w:t>
          </w:r>
        </w:p>
        <w:p w:rsidR="00E96E8B" w:rsidRPr="00114786" w:rsidRDefault="007F19EC" w:rsidP="002F1824">
          <w:pPr>
            <w:rPr>
              <w:lang w:val="it-IT"/>
            </w:rPr>
          </w:pPr>
          <w:r w:rsidRPr="002F1824">
            <w:t xml:space="preserve">Lorem ipsum dolor sit amet, consectetur adipiscing elit. </w:t>
          </w:r>
          <w:r w:rsidRPr="00114786">
            <w:rPr>
              <w:lang w:val="it-IT"/>
            </w:rPr>
            <w:t xml:space="preserve">Etiam aliquet eu mi quis lacinia. Ut fermentum a magna ut eleifend. Integer convallis suscipit ante eu varius. Morbi a purus dolor. Suspendisse sit amet ipsum finibus justo viverra blandit. Ut congue quis tortor eget sodales. </w:t>
          </w:r>
        </w:p>
        <w:p w:rsidR="00E96E8B" w:rsidRPr="00114786" w:rsidRDefault="007F19EC" w:rsidP="002F1824">
          <w:pPr>
            <w:rPr>
              <w:lang w:val="it-IT"/>
            </w:rPr>
          </w:pPr>
          <w:r w:rsidRPr="002F1824">
            <w:rPr>
              <w:lang w:val="it-IT"/>
            </w:rPr>
            <w:t xml:space="preserve">Nulla a erat eget nunc hendrerit ultrices eu nec nulla. </w:t>
          </w:r>
          <w:r w:rsidRPr="00114786">
            <w:rPr>
              <w:lang w:val="it-IT"/>
            </w:rPr>
            <w:t xml:space="preserve">Donec viverra leo aliquet, auctor quam id, convallis orci. Sed in molestie est. </w:t>
          </w:r>
        </w:p>
        <w:p w:rsidR="006A0BF8" w:rsidRDefault="007F19EC">
          <w:pPr>
            <w:pStyle w:val="D945764B88AF4D49805D50F9C1DA5EC6"/>
          </w:pPr>
          <w:r w:rsidRPr="002F1824">
            <w:rPr>
              <w:lang w:val="it-IT"/>
            </w:rPr>
            <w:t xml:space="preserve">Nulla a erat eget nunc hendrerit ultrices eu nec nulla. </w:t>
          </w:r>
          <w:r w:rsidRPr="00114786">
            <w:rPr>
              <w:lang w:val="it-IT"/>
            </w:rPr>
            <w:t xml:space="preserve">Donec viverra leo aliquet, auctor quam id, convallis orci. Sed in molestie est. </w:t>
          </w:r>
          <w:r w:rsidRPr="002F1824">
            <w:t>Cras ornare turpis at ligula posuere.</w:t>
          </w:r>
        </w:p>
      </w:docPartBody>
    </w:docPart>
    <w:docPart>
      <w:docPartPr>
        <w:name w:val="8CC16D614B624C478E0A5A3D1424D951"/>
        <w:category>
          <w:name w:val="General"/>
          <w:gallery w:val="placeholder"/>
        </w:category>
        <w:types>
          <w:type w:val="bbPlcHdr"/>
        </w:types>
        <w:behaviors>
          <w:behavior w:val="content"/>
        </w:behaviors>
        <w:guid w:val="{1B59573B-E451-4D6A-8AD5-F7105A5E5F9B}"/>
      </w:docPartPr>
      <w:docPartBody>
        <w:p w:rsidR="006A0BF8" w:rsidRDefault="007F19EC">
          <w:pPr>
            <w:pStyle w:val="8CC16D614B624C478E0A5A3D1424D951"/>
          </w:pPr>
          <w:r w:rsidRPr="001C6208">
            <w:t>Photo Caption</w:t>
          </w:r>
        </w:p>
      </w:docPartBody>
    </w:docPart>
    <w:docPart>
      <w:docPartPr>
        <w:name w:val="F51DEEBB2A3A401CBC41FED10420C5E8"/>
        <w:category>
          <w:name w:val="General"/>
          <w:gallery w:val="placeholder"/>
        </w:category>
        <w:types>
          <w:type w:val="bbPlcHdr"/>
        </w:types>
        <w:behaviors>
          <w:behavior w:val="content"/>
        </w:behaviors>
        <w:guid w:val="{B7245060-5751-410C-9BA7-A5016404447D}"/>
      </w:docPartPr>
      <w:docPartBody>
        <w:p w:rsidR="006A0BF8" w:rsidRDefault="007F19EC">
          <w:pPr>
            <w:pStyle w:val="F51DEEBB2A3A401CBC41FED10420C5E8"/>
          </w:pPr>
          <w:r w:rsidRPr="006C5465">
            <w:t>Photo Caption</w:t>
          </w:r>
        </w:p>
      </w:docPartBody>
    </w:docPart>
    <w:docPart>
      <w:docPartPr>
        <w:name w:val="37471E273B3C414A8EBA425E12E5B491"/>
        <w:category>
          <w:name w:val="General"/>
          <w:gallery w:val="placeholder"/>
        </w:category>
        <w:types>
          <w:type w:val="bbPlcHdr"/>
        </w:types>
        <w:behaviors>
          <w:behavior w:val="content"/>
        </w:behaviors>
        <w:guid w:val="{36EFA808-27B1-41A9-A100-62A0551663E3}"/>
      </w:docPartPr>
      <w:docPartBody>
        <w:p w:rsidR="006A0BF8" w:rsidRDefault="007F19EC">
          <w:pPr>
            <w:pStyle w:val="37471E273B3C414A8EBA425E12E5B491"/>
          </w:pPr>
          <w:r w:rsidRPr="006C5465">
            <w:t>Photo Caption</w:t>
          </w:r>
        </w:p>
      </w:docPartBody>
    </w:docPart>
    <w:docPart>
      <w:docPartPr>
        <w:name w:val="EED2F46B0E1942549735578AAC66A1A9"/>
        <w:category>
          <w:name w:val="General"/>
          <w:gallery w:val="placeholder"/>
        </w:category>
        <w:types>
          <w:type w:val="bbPlcHdr"/>
        </w:types>
        <w:behaviors>
          <w:behavior w:val="content"/>
        </w:behaviors>
        <w:guid w:val="{450295D5-1ED5-4637-B49E-3EFEACE12264}"/>
      </w:docPartPr>
      <w:docPartBody>
        <w:p w:rsidR="006A0BF8" w:rsidRDefault="007F19EC">
          <w:pPr>
            <w:pStyle w:val="EED2F46B0E1942549735578AAC66A1A9"/>
          </w:pPr>
          <w:r w:rsidRPr="004D61E0">
            <w:t>Photo Caption</w:t>
          </w:r>
        </w:p>
      </w:docPartBody>
    </w:docPart>
    <w:docPart>
      <w:docPartPr>
        <w:name w:val="A843FC564B8541D08E1788E9653D49AE"/>
        <w:category>
          <w:name w:val="General"/>
          <w:gallery w:val="placeholder"/>
        </w:category>
        <w:types>
          <w:type w:val="bbPlcHdr"/>
        </w:types>
        <w:behaviors>
          <w:behavior w:val="content"/>
        </w:behaviors>
        <w:guid w:val="{66C83782-2DD6-4B9B-A0BC-5F2D3C82BC97}"/>
      </w:docPartPr>
      <w:docPartBody>
        <w:p w:rsidR="006A0BF8" w:rsidRDefault="007F19EC">
          <w:pPr>
            <w:pStyle w:val="A843FC564B8541D08E1788E9653D49AE"/>
          </w:pPr>
          <w:r w:rsidRPr="00BB5050">
            <w:t>Photo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9EC"/>
    <w:rsid w:val="00386428"/>
    <w:rsid w:val="0066524D"/>
    <w:rsid w:val="006A0BF8"/>
    <w:rsid w:val="007F19EC"/>
    <w:rsid w:val="00834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next w:val="Normal"/>
    <w:link w:val="Heading4Char"/>
    <w:uiPriority w:val="9"/>
    <w:qFormat/>
    <w:pPr>
      <w:spacing w:after="0" w:line="240" w:lineRule="auto"/>
      <w:outlineLvl w:val="3"/>
    </w:pPr>
    <w:rPr>
      <w:rFonts w:eastAsiaTheme="minorHAnsi"/>
      <w:b/>
      <w:color w:val="FFFFFF" w:themeColor="background1"/>
      <w:sz w:val="40"/>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593AB20D224A7687531EAFF46688A4">
    <w:name w:val="8B593AB20D224A7687531EAFF46688A4"/>
  </w:style>
  <w:style w:type="paragraph" w:customStyle="1" w:styleId="502582404B034DAD9F88F430B74836D8">
    <w:name w:val="502582404B034DAD9F88F430B74836D8"/>
  </w:style>
  <w:style w:type="paragraph" w:customStyle="1" w:styleId="7C419DDAC6114F4ABB4B4973AAE77893">
    <w:name w:val="7C419DDAC6114F4ABB4B4973AAE77893"/>
  </w:style>
  <w:style w:type="paragraph" w:customStyle="1" w:styleId="FB0203FAF1C8452A84293186AA933A28">
    <w:name w:val="FB0203FAF1C8452A84293186AA933A28"/>
  </w:style>
  <w:style w:type="paragraph" w:customStyle="1" w:styleId="C7FFF0C4351F4CB7AE907E3EB936CA2F">
    <w:name w:val="C7FFF0C4351F4CB7AE907E3EB936CA2F"/>
  </w:style>
  <w:style w:type="paragraph" w:customStyle="1" w:styleId="704737D80EEA4F2E9A618306167B6F29">
    <w:name w:val="704737D80EEA4F2E9A618306167B6F29"/>
  </w:style>
  <w:style w:type="paragraph" w:customStyle="1" w:styleId="D657985F9BCD482C957A78B2E68EB74E">
    <w:name w:val="D657985F9BCD482C957A78B2E68EB74E"/>
  </w:style>
  <w:style w:type="character" w:customStyle="1" w:styleId="Heading4Char">
    <w:name w:val="Heading 4 Char"/>
    <w:basedOn w:val="DefaultParagraphFont"/>
    <w:link w:val="Heading4"/>
    <w:uiPriority w:val="9"/>
    <w:rPr>
      <w:rFonts w:eastAsiaTheme="minorHAnsi"/>
      <w:b/>
      <w:color w:val="FFFFFF" w:themeColor="background1"/>
      <w:sz w:val="40"/>
      <w:szCs w:val="44"/>
    </w:rPr>
  </w:style>
  <w:style w:type="paragraph" w:customStyle="1" w:styleId="3B28F2AF192942FB93DBD0F7E6045CC7">
    <w:name w:val="3B28F2AF192942FB93DBD0F7E6045CC7"/>
  </w:style>
  <w:style w:type="paragraph" w:customStyle="1" w:styleId="A486997FB03E43ECBB4829430A436237">
    <w:name w:val="A486997FB03E43ECBB4829430A436237"/>
  </w:style>
  <w:style w:type="paragraph" w:customStyle="1" w:styleId="More1">
    <w:name w:val="More 1"/>
    <w:basedOn w:val="Normal"/>
    <w:next w:val="Normal"/>
    <w:link w:val="More1Char"/>
    <w:uiPriority w:val="12"/>
    <w:qFormat/>
    <w:pPr>
      <w:spacing w:after="180" w:line="240" w:lineRule="auto"/>
    </w:pPr>
    <w:rPr>
      <w:rFonts w:eastAsiaTheme="minorHAnsi"/>
      <w:i/>
      <w:sz w:val="18"/>
      <w:szCs w:val="18"/>
    </w:rPr>
  </w:style>
  <w:style w:type="character" w:customStyle="1" w:styleId="More1Char">
    <w:name w:val="More 1 Char"/>
    <w:basedOn w:val="DefaultParagraphFont"/>
    <w:link w:val="More1"/>
    <w:uiPriority w:val="12"/>
    <w:rPr>
      <w:rFonts w:eastAsiaTheme="minorHAnsi"/>
      <w:i/>
      <w:sz w:val="18"/>
      <w:szCs w:val="18"/>
    </w:rPr>
  </w:style>
  <w:style w:type="paragraph" w:customStyle="1" w:styleId="628A9924769747C99E0532BDF724E7AC">
    <w:name w:val="628A9924769747C99E0532BDF724E7AC"/>
  </w:style>
  <w:style w:type="paragraph" w:customStyle="1" w:styleId="A3CF3635EFCA45C494B6F16D34CE237B">
    <w:name w:val="A3CF3635EFCA45C494B6F16D34CE237B"/>
  </w:style>
  <w:style w:type="character" w:styleId="Emphasis">
    <w:name w:val="Emphasis"/>
    <w:basedOn w:val="DefaultParagraphFont"/>
    <w:uiPriority w:val="20"/>
    <w:qFormat/>
    <w:rPr>
      <w:b/>
      <w:i/>
      <w:iCs/>
    </w:rPr>
  </w:style>
  <w:style w:type="paragraph" w:customStyle="1" w:styleId="102693042FD44E0FB63139EC108E07D6">
    <w:name w:val="102693042FD44E0FB63139EC108E07D6"/>
  </w:style>
  <w:style w:type="paragraph" w:customStyle="1" w:styleId="C71FC4216A2D4414A2C79CD3A65FCC6B">
    <w:name w:val="C71FC4216A2D4414A2C79CD3A65FCC6B"/>
  </w:style>
  <w:style w:type="paragraph" w:customStyle="1" w:styleId="307790A2496D4293968506391E2D33A0">
    <w:name w:val="307790A2496D4293968506391E2D33A0"/>
  </w:style>
  <w:style w:type="paragraph" w:customStyle="1" w:styleId="91693AC5F22645E0BC9A5B6AC7A82969">
    <w:name w:val="91693AC5F22645E0BC9A5B6AC7A82969"/>
  </w:style>
  <w:style w:type="paragraph" w:customStyle="1" w:styleId="D37093B705A44899B8B0E0872C4A9E1D">
    <w:name w:val="D37093B705A44899B8B0E0872C4A9E1D"/>
  </w:style>
  <w:style w:type="paragraph" w:customStyle="1" w:styleId="F787816F3CE449A1BB6592B2FB614CFA">
    <w:name w:val="F787816F3CE449A1BB6592B2FB614CFA"/>
  </w:style>
  <w:style w:type="paragraph" w:customStyle="1" w:styleId="862E9075D541441F84DE8B96D0F43052">
    <w:name w:val="862E9075D541441F84DE8B96D0F43052"/>
  </w:style>
  <w:style w:type="paragraph" w:customStyle="1" w:styleId="9E62081666EF4663AA5A447F591FCF26">
    <w:name w:val="9E62081666EF4663AA5A447F591FCF26"/>
  </w:style>
  <w:style w:type="paragraph" w:customStyle="1" w:styleId="F2B4B22A5FF74B579A189CE6B55EBC41">
    <w:name w:val="F2B4B22A5FF74B579A189CE6B55EBC41"/>
  </w:style>
  <w:style w:type="paragraph" w:customStyle="1" w:styleId="FE7631FC31914744A747120392856CF2">
    <w:name w:val="FE7631FC31914744A747120392856CF2"/>
  </w:style>
  <w:style w:type="paragraph" w:customStyle="1" w:styleId="0536FC8F6FE443F7B056A54CAC4AB046">
    <w:name w:val="0536FC8F6FE443F7B056A54CAC4AB046"/>
  </w:style>
  <w:style w:type="paragraph" w:customStyle="1" w:styleId="162CBE1E566C460096D67D39D64BEBB7">
    <w:name w:val="162CBE1E566C460096D67D39D64BEBB7"/>
  </w:style>
  <w:style w:type="paragraph" w:customStyle="1" w:styleId="1CB5DF782D7541F59AA4796E6D75F4F6">
    <w:name w:val="1CB5DF782D7541F59AA4796E6D75F4F6"/>
  </w:style>
  <w:style w:type="paragraph" w:customStyle="1" w:styleId="B1840C5EA8F14552893AE0F157559A7F">
    <w:name w:val="B1840C5EA8F14552893AE0F157559A7F"/>
  </w:style>
  <w:style w:type="paragraph" w:customStyle="1" w:styleId="586F967E12CC44399E577E591F4A64B9">
    <w:name w:val="586F967E12CC44399E577E591F4A64B9"/>
  </w:style>
  <w:style w:type="paragraph" w:customStyle="1" w:styleId="6400E197C168451DAB2F89B17C4CB005">
    <w:name w:val="6400E197C168451DAB2F89B17C4CB005"/>
  </w:style>
  <w:style w:type="paragraph" w:customStyle="1" w:styleId="36D4F708861C4864A1F02698024C3AEC">
    <w:name w:val="36D4F708861C4864A1F02698024C3AEC"/>
  </w:style>
  <w:style w:type="paragraph" w:customStyle="1" w:styleId="61F141900D504D299EA7E82F535BBD6D">
    <w:name w:val="61F141900D504D299EA7E82F535BBD6D"/>
  </w:style>
  <w:style w:type="paragraph" w:customStyle="1" w:styleId="A22812D55DE743EB8F3C06B210C74C3F">
    <w:name w:val="A22812D55DE743EB8F3C06B210C74C3F"/>
  </w:style>
  <w:style w:type="paragraph" w:customStyle="1" w:styleId="40C4B5C09E1746029E267EC7A67D3BF0">
    <w:name w:val="40C4B5C09E1746029E267EC7A67D3BF0"/>
  </w:style>
  <w:style w:type="paragraph" w:customStyle="1" w:styleId="220E1239A2DC49D4BBB297552F3D2CD7">
    <w:name w:val="220E1239A2DC49D4BBB297552F3D2CD7"/>
  </w:style>
  <w:style w:type="paragraph" w:customStyle="1" w:styleId="A1B509860D81494CBCE3C09F783D68C3">
    <w:name w:val="A1B509860D81494CBCE3C09F783D68C3"/>
  </w:style>
  <w:style w:type="paragraph" w:customStyle="1" w:styleId="8C84F0911D8F44E58509E867084533F8">
    <w:name w:val="8C84F0911D8F44E58509E867084533F8"/>
  </w:style>
  <w:style w:type="paragraph" w:customStyle="1" w:styleId="867DBA0AE472425D9E4002D417D9606C">
    <w:name w:val="867DBA0AE472425D9E4002D417D9606C"/>
  </w:style>
  <w:style w:type="paragraph" w:customStyle="1" w:styleId="605512910341458D98E4C2C542F2781F">
    <w:name w:val="605512910341458D98E4C2C542F2781F"/>
  </w:style>
  <w:style w:type="paragraph" w:customStyle="1" w:styleId="90EACE9927344FE69B207DD6F0B3F371">
    <w:name w:val="90EACE9927344FE69B207DD6F0B3F371"/>
  </w:style>
  <w:style w:type="paragraph" w:customStyle="1" w:styleId="C8D7726507934542AC139387EC140841">
    <w:name w:val="C8D7726507934542AC139387EC140841"/>
  </w:style>
  <w:style w:type="character" w:styleId="PlaceholderText">
    <w:name w:val="Placeholder Text"/>
    <w:basedOn w:val="DefaultParagraphFont"/>
    <w:uiPriority w:val="99"/>
    <w:semiHidden/>
    <w:rPr>
      <w:color w:val="808080"/>
    </w:rPr>
  </w:style>
  <w:style w:type="paragraph" w:customStyle="1" w:styleId="8920EBB20C2F418AA6D0E3DB3AC7FA5F">
    <w:name w:val="8920EBB20C2F418AA6D0E3DB3AC7FA5F"/>
  </w:style>
  <w:style w:type="paragraph" w:customStyle="1" w:styleId="CE07459020A7412D970C27B03F04114B">
    <w:name w:val="CE07459020A7412D970C27B03F04114B"/>
  </w:style>
  <w:style w:type="paragraph" w:customStyle="1" w:styleId="F8396F9B19114091BEBA5344F5BF88CD">
    <w:name w:val="F8396F9B19114091BEBA5344F5BF88CD"/>
  </w:style>
  <w:style w:type="paragraph" w:customStyle="1" w:styleId="85A9BF65CFCA49659B168453B007EA12">
    <w:name w:val="85A9BF65CFCA49659B168453B007EA12"/>
  </w:style>
  <w:style w:type="paragraph" w:customStyle="1" w:styleId="0CAB95A6A807439B90DB2132642186AE">
    <w:name w:val="0CAB95A6A807439B90DB2132642186AE"/>
  </w:style>
  <w:style w:type="paragraph" w:customStyle="1" w:styleId="78A42F1949BF456384672C3A02FB0D4F">
    <w:name w:val="78A42F1949BF456384672C3A02FB0D4F"/>
  </w:style>
  <w:style w:type="paragraph" w:customStyle="1" w:styleId="2A107897C5FC4308BE7BFF7E27C3AB2D">
    <w:name w:val="2A107897C5FC4308BE7BFF7E27C3AB2D"/>
  </w:style>
  <w:style w:type="paragraph" w:customStyle="1" w:styleId="85D64936B1F64D4FAFC7F49FEE31CA30">
    <w:name w:val="85D64936B1F64D4FAFC7F49FEE31CA30"/>
  </w:style>
  <w:style w:type="paragraph" w:customStyle="1" w:styleId="C48FD6AB9FF04AC3900C7806AC9E2315">
    <w:name w:val="C48FD6AB9FF04AC3900C7806AC9E2315"/>
  </w:style>
  <w:style w:type="paragraph" w:customStyle="1" w:styleId="F5620D0D9BA94608BF886D305E6F55ED">
    <w:name w:val="F5620D0D9BA94608BF886D305E6F55ED"/>
  </w:style>
  <w:style w:type="paragraph" w:customStyle="1" w:styleId="6321755FDC1440D9866B6E600C5BE0C6">
    <w:name w:val="6321755FDC1440D9866B6E600C5BE0C6"/>
  </w:style>
  <w:style w:type="paragraph" w:customStyle="1" w:styleId="933085C48DB24EE18FD4D0509E9BD726">
    <w:name w:val="933085C48DB24EE18FD4D0509E9BD726"/>
  </w:style>
  <w:style w:type="paragraph" w:customStyle="1" w:styleId="1559A8603390482B9739F8B1D59F611A">
    <w:name w:val="1559A8603390482B9739F8B1D59F611A"/>
  </w:style>
  <w:style w:type="paragraph" w:customStyle="1" w:styleId="CFB2E0346DC24CAC85FFBAA1E925B5CB">
    <w:name w:val="CFB2E0346DC24CAC85FFBAA1E925B5CB"/>
  </w:style>
  <w:style w:type="paragraph" w:customStyle="1" w:styleId="430CD7E76A43493B896FCD8BBBCA94AB">
    <w:name w:val="430CD7E76A43493B896FCD8BBBCA94AB"/>
  </w:style>
  <w:style w:type="paragraph" w:customStyle="1" w:styleId="D945764B88AF4D49805D50F9C1DA5EC6">
    <w:name w:val="D945764B88AF4D49805D50F9C1DA5EC6"/>
  </w:style>
  <w:style w:type="paragraph" w:customStyle="1" w:styleId="8CC16D614B624C478E0A5A3D1424D951">
    <w:name w:val="8CC16D614B624C478E0A5A3D1424D951"/>
  </w:style>
  <w:style w:type="paragraph" w:customStyle="1" w:styleId="F98BCA563CD44BA7A5D4C78F187D56EF">
    <w:name w:val="F98BCA563CD44BA7A5D4C78F187D56EF"/>
  </w:style>
  <w:style w:type="paragraph" w:customStyle="1" w:styleId="F51DEEBB2A3A401CBC41FED10420C5E8">
    <w:name w:val="F51DEEBB2A3A401CBC41FED10420C5E8"/>
  </w:style>
  <w:style w:type="paragraph" w:customStyle="1" w:styleId="37471E273B3C414A8EBA425E12E5B491">
    <w:name w:val="37471E273B3C414A8EBA425E12E5B491"/>
  </w:style>
  <w:style w:type="paragraph" w:customStyle="1" w:styleId="EED2F46B0E1942549735578AAC66A1A9">
    <w:name w:val="EED2F46B0E1942549735578AAC66A1A9"/>
  </w:style>
  <w:style w:type="paragraph" w:customStyle="1" w:styleId="A843FC564B8541D08E1788E9653D49AE">
    <w:name w:val="A843FC564B8541D08E1788E9653D49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E54444-4743-4DA9-8BB0-FB4A18FFE125}">
  <we:reference id="f12c312d-282a-4734-8843-05915fdfef0b" version="4.0.0.8" store="EXCatalog" storeType="EXCatalog"/>
  <we:alternateReferences>
    <we:reference id="WA104178141" version="4.0.0.8"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Earth Science</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C4D9F8-58B7-42AB-8C25-8BFD58245C08}">
  <ds:schemaRefs>
    <ds:schemaRef ds:uri="http://schemas.microsoft.com/sharepoint/v3/contenttype/forms"/>
  </ds:schemaRefs>
</ds:datastoreItem>
</file>

<file path=customXml/itemProps3.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968E662-B061-47A1-8CAE-B4AFCE408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Modern newspaper</Template>
  <TotalTime>0</TotalTime>
  <Pages>8</Pages>
  <Words>1616</Words>
  <Characters>9212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2019-07-23T13:39:00Z</dcterms:created>
  <dcterms:modified xsi:type="dcterms:W3CDTF">2019-08-05T14:30:00Z</dcterms:modified>
  <cp:category>Unit of Study with Mrs. Bartlett-Plett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